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B9123" w14:textId="2E40AE81" w:rsidR="001357A7" w:rsidRDefault="004E401C" w:rsidP="00176A73">
      <w:pPr>
        <w:jc w:val="left"/>
        <w:rPr>
          <w:noProof/>
          <w:u w:val="single"/>
        </w:rPr>
      </w:pPr>
      <w:r w:rsidRPr="00AB0B4F">
        <w:rPr>
          <w:noProof/>
        </w:rPr>
        <w:drawing>
          <wp:anchor distT="0" distB="0" distL="114300" distR="114300" simplePos="0" relativeHeight="251689984" behindDoc="1" locked="0" layoutInCell="1" allowOverlap="1" wp14:anchorId="22C9E6F4" wp14:editId="073D4625">
            <wp:simplePos x="0" y="0"/>
            <wp:positionH relativeFrom="page">
              <wp:posOffset>3810</wp:posOffset>
            </wp:positionH>
            <wp:positionV relativeFrom="paragraph">
              <wp:posOffset>-1076960</wp:posOffset>
            </wp:positionV>
            <wp:extent cx="10688595" cy="7556162"/>
            <wp:effectExtent l="0" t="0" r="0" b="6985"/>
            <wp:wrapNone/>
            <wp:docPr id="734470981" name="Imagen 4" descr="Un conjunto de letras blancas en fondo azul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470981" name="Imagen 4" descr="Un conjunto de letras blancas en fondo azul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8595" cy="75561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2BC374" w14:textId="0817BEC4" w:rsidR="00433F6C" w:rsidRPr="00362268" w:rsidRDefault="00433F6C" w:rsidP="008532B4">
      <w:pPr>
        <w:pStyle w:val="2-titulo-portada-congreso"/>
      </w:pPr>
    </w:p>
    <w:p w14:paraId="21F62DE2" w14:textId="051A06AE" w:rsidR="00204170" w:rsidRDefault="00204170" w:rsidP="003B4A6D">
      <w:pPr>
        <w:pStyle w:val="2-titulo-portada-congreso"/>
      </w:pPr>
      <w:r>
        <w:rPr>
          <w:rStyle w:val="TtuloportadaCar"/>
        </w:rPr>
        <w:t>T</w:t>
      </w:r>
      <w:r w:rsidR="00CF5870">
        <w:rPr>
          <w:rStyle w:val="TtuloportadaCar"/>
        </w:rPr>
        <w:t xml:space="preserve">itle of the </w:t>
      </w:r>
      <w:r>
        <w:rPr>
          <w:rStyle w:val="TtuloportadaCar"/>
        </w:rPr>
        <w:t>document</w:t>
      </w:r>
      <w:r w:rsidR="008532B4" w:rsidRPr="004522B0">
        <w:rPr>
          <w:u w:val="single"/>
        </w:rPr>
        <w:br/>
      </w:r>
      <w:r>
        <w:t>Subt</w:t>
      </w:r>
      <w:r w:rsidR="002C0E13">
        <w:t xml:space="preserve">itle </w:t>
      </w:r>
      <w:r>
        <w:t>o</w:t>
      </w:r>
      <w:r w:rsidR="0069708E">
        <w:t>r secondary</w:t>
      </w:r>
    </w:p>
    <w:p w14:paraId="7C4AEA6D" w14:textId="6F4D3DC1" w:rsidR="00204170" w:rsidRPr="008532B4" w:rsidRDefault="00204170" w:rsidP="003B4A6D">
      <w:pPr>
        <w:pStyle w:val="2-titulo-portada-congreso"/>
      </w:pPr>
      <w:r>
        <w:t>t</w:t>
      </w:r>
      <w:r w:rsidR="00F27661">
        <w:t>itle</w:t>
      </w:r>
      <w:r>
        <w:t xml:space="preserve"> </w:t>
      </w:r>
    </w:p>
    <w:p w14:paraId="611041B2" w14:textId="2180D5AF" w:rsidR="001357A7" w:rsidRDefault="001357A7">
      <w:pPr>
        <w:jc w:val="left"/>
        <w:rPr>
          <w:noProof/>
          <w:color w:val="FFFFFF" w:themeColor="background1"/>
          <w:u w:val="single"/>
        </w:rPr>
      </w:pPr>
    </w:p>
    <w:p w14:paraId="47B52B4C" w14:textId="77777777" w:rsidR="00362268" w:rsidRDefault="00362268">
      <w:pPr>
        <w:jc w:val="left"/>
        <w:rPr>
          <w:rFonts w:eastAsia="Times New Roman" w:cstheme="minorHAnsi"/>
          <w:noProof/>
          <w:color w:val="FFFFFF" w:themeColor="background1"/>
          <w:kern w:val="0"/>
          <w:sz w:val="28"/>
          <w:szCs w:val="28"/>
          <w:lang w:val="es-ES_tradnl" w:eastAsia="es-ES"/>
        </w:rPr>
      </w:pPr>
    </w:p>
    <w:p w14:paraId="0C4AD017" w14:textId="5F5130CA" w:rsidR="00E14849" w:rsidRPr="00242BE1" w:rsidRDefault="00616EC8">
      <w:pPr>
        <w:jc w:val="left"/>
        <w:rPr>
          <w:rFonts w:eastAsia="Times New Roman" w:cstheme="minorHAnsi"/>
          <w:color w:val="FFFFFF" w:themeColor="background1"/>
          <w:kern w:val="0"/>
          <w:sz w:val="28"/>
          <w:szCs w:val="28"/>
          <w:lang w:val="es-ES_tradnl" w:eastAsia="es-ES"/>
          <w14:ligatures w14:val="none"/>
        </w:rPr>
      </w:pPr>
      <w:r>
        <w:rPr>
          <w:noProof/>
          <w:u w:val="single"/>
        </w:rPr>
        <w:drawing>
          <wp:anchor distT="0" distB="0" distL="114300" distR="114300" simplePos="0" relativeHeight="251697152" behindDoc="1" locked="0" layoutInCell="1" allowOverlap="1" wp14:anchorId="076F542D" wp14:editId="1E02750D">
            <wp:simplePos x="0" y="0"/>
            <wp:positionH relativeFrom="page">
              <wp:align>center</wp:align>
            </wp:positionH>
            <wp:positionV relativeFrom="paragraph">
              <wp:posOffset>2996565</wp:posOffset>
            </wp:positionV>
            <wp:extent cx="2075935" cy="656941"/>
            <wp:effectExtent l="0" t="0" r="635" b="0"/>
            <wp:wrapNone/>
            <wp:docPr id="1734726122" name="Imagen 1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726122" name="Imagen 11" descr="Interfaz de usuario gráfica, Texto&#10;&#10;El contenido generado por IA puede ser incorrecto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935" cy="656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268">
        <w:rPr>
          <w:noProof/>
          <w:color w:val="FFFFFF" w:themeColor="background1"/>
          <w:u w:val="single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15838A48" wp14:editId="48C9A7A6">
                <wp:simplePos x="0" y="0"/>
                <wp:positionH relativeFrom="column">
                  <wp:posOffset>1127142</wp:posOffset>
                </wp:positionH>
                <wp:positionV relativeFrom="page">
                  <wp:posOffset>9101455</wp:posOffset>
                </wp:positionV>
                <wp:extent cx="3179445" cy="826770"/>
                <wp:effectExtent l="0" t="0" r="20955" b="0"/>
                <wp:wrapNone/>
                <wp:docPr id="919634514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9445" cy="826770"/>
                          <a:chOff x="0" y="0"/>
                          <a:chExt cx="3179805" cy="827302"/>
                        </a:xfrm>
                      </wpg:grpSpPr>
                      <wps:wsp>
                        <wps:cNvPr id="1911115394" name="Rectángulo 2"/>
                        <wps:cNvSpPr/>
                        <wps:spPr>
                          <a:xfrm>
                            <a:off x="0" y="0"/>
                            <a:ext cx="3179805" cy="802640"/>
                          </a:xfrm>
                          <a:prstGeom prst="rect">
                            <a:avLst/>
                          </a:prstGeom>
                          <a:solidFill>
                            <a:srgbClr val="009ADE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0691394" name="Imagen 2" descr="Texto, Correo electrónico&#10;&#10;El contenido generado por IA puede ser incorrecto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567" y="49427"/>
                            <a:ext cx="2954020" cy="777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87E7B3" id="Grupo 3" o:spid="_x0000_s1026" style="position:absolute;margin-left:88.75pt;margin-top:716.65pt;width:250.35pt;height:65.1pt;z-index:-251630592;mso-position-vertical-relative:page" coordsize="31798,82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">
                <v:rect id="Rectángulo 2" o:spid="_x0000_s1027" style="position:absolute;width:31798;height:80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" fillcolor="#009ade" strokecolor="white [3212]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2" o:spid="_x0000_s1028" type="#_x0000_t75" alt="Texto, Correo electrónico&#10;&#10;El contenido generado por IA puede ser incorrecto." style="position:absolute;left:1235;top:494;width:29540;height:7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">
                  <v:imagedata r:id="rId11" o:title="Texto, Correo electrónico&#10;&#10;El contenido generado por IA puede ser incorrecto"/>
                </v:shape>
                <w10:wrap anchory="page"/>
              </v:group>
            </w:pict>
          </mc:Fallback>
        </mc:AlternateContent>
      </w:r>
      <w:r w:rsidR="00E14849" w:rsidRPr="00E07DC7">
        <w:rPr>
          <w:color w:val="FFFFFF" w:themeColor="background1"/>
          <w:u w:val="single"/>
        </w:rPr>
        <w:br w:type="page"/>
      </w:r>
    </w:p>
    <w:bookmarkStart w:id="0" w:name="_Toc222735938" w:displacedByCustomXml="next"/>
    <w:sdt>
      <w:sdtPr>
        <w:rPr>
          <w:rStyle w:val="Ttulo1Car"/>
          <w:bCs/>
          <w:caps/>
          <w:noProof/>
        </w:rPr>
        <w:id w:val="-1728221350"/>
        <w:docPartObj>
          <w:docPartGallery w:val="Table of Contents"/>
          <w:docPartUnique/>
        </w:docPartObj>
      </w:sdtPr>
      <w:sdtEndPr>
        <w:rPr>
          <w:rStyle w:val="Fuentedeprrafopredeter"/>
          <w:rFonts w:eastAsiaTheme="minorHAnsi" w:cstheme="minorHAnsi"/>
          <w:b/>
          <w:caps w:val="0"/>
          <w:sz w:val="22"/>
          <w:szCs w:val="20"/>
        </w:rPr>
      </w:sdtEndPr>
      <w:sdtContent>
        <w:p w14:paraId="2D1DAECA" w14:textId="15084166" w:rsidR="00204170" w:rsidRPr="004E7C99" w:rsidRDefault="00FF1073" w:rsidP="00204170">
          <w:pPr>
            <w:pStyle w:val="Ttulo1"/>
            <w:rPr>
              <w:rStyle w:val="Ttulo1Car"/>
              <w:b/>
              <w:bCs/>
            </w:rPr>
          </w:pPr>
          <w:r>
            <w:rPr>
              <w:rStyle w:val="Ttulo1Car"/>
              <w:b/>
              <w:bCs/>
            </w:rPr>
            <w:t>Index</w:t>
          </w:r>
          <w:bookmarkEnd w:id="0"/>
        </w:p>
        <w:p w14:paraId="466EA7B8" w14:textId="1A310651" w:rsidR="001368EF" w:rsidRDefault="00204170">
          <w:pPr>
            <w:pStyle w:val="TDC2"/>
            <w:rPr>
              <w:rFonts w:asciiTheme="minorHAnsi" w:eastAsiaTheme="minorEastAsia" w:hAnsiTheme="minorHAnsi" w:cstheme="minorBidi"/>
              <w:color w:val="auto"/>
              <w:sz w:val="24"/>
              <w:szCs w:val="24"/>
              <w:lang w:eastAsia="es-ES"/>
            </w:rPr>
          </w:pPr>
          <w:r>
            <w:rPr>
              <w:smallCaps/>
              <w:noProof w:val="0"/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TOC \h \z \t "Título 1;2;Título 2;3;Capitulo titular;1" </w:instrText>
          </w:r>
          <w:r>
            <w:rPr>
              <w:smallCaps/>
              <w:noProof w:val="0"/>
              <w:sz w:val="24"/>
              <w:szCs w:val="24"/>
            </w:rPr>
            <w:fldChar w:fldCharType="separate"/>
          </w:r>
          <w:hyperlink w:anchor="_Toc222735938" w:history="1">
            <w:r w:rsidR="001368EF" w:rsidRPr="005377BC">
              <w:rPr>
                <w:rStyle w:val="Hipervnculo"/>
                <w:bCs/>
              </w:rPr>
              <w:t>Index</w:t>
            </w:r>
            <w:r w:rsidR="001368EF">
              <w:rPr>
                <w:webHidden/>
              </w:rPr>
              <w:tab/>
            </w:r>
            <w:r w:rsidR="001368EF">
              <w:rPr>
                <w:webHidden/>
              </w:rPr>
              <w:fldChar w:fldCharType="begin"/>
            </w:r>
            <w:r w:rsidR="001368EF">
              <w:rPr>
                <w:webHidden/>
              </w:rPr>
              <w:instrText xml:space="preserve"> PAGEREF _Toc222735938 \h </w:instrText>
            </w:r>
            <w:r w:rsidR="001368EF">
              <w:rPr>
                <w:webHidden/>
              </w:rPr>
            </w:r>
            <w:r w:rsidR="001368EF">
              <w:rPr>
                <w:webHidden/>
              </w:rPr>
              <w:fldChar w:fldCharType="separate"/>
            </w:r>
            <w:r w:rsidR="001368EF">
              <w:rPr>
                <w:webHidden/>
              </w:rPr>
              <w:t>2</w:t>
            </w:r>
            <w:r w:rsidR="001368EF">
              <w:rPr>
                <w:webHidden/>
              </w:rPr>
              <w:fldChar w:fldCharType="end"/>
            </w:r>
          </w:hyperlink>
        </w:p>
        <w:p w14:paraId="1E252758" w14:textId="5F635DE6" w:rsidR="001368EF" w:rsidRDefault="001368EF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4"/>
              <w:szCs w:val="24"/>
              <w:lang w:eastAsia="es-ES"/>
            </w:rPr>
          </w:pPr>
          <w:hyperlink w:anchor="_Toc222735939" w:history="1">
            <w:r w:rsidRPr="005377BC">
              <w:rPr>
                <w:rStyle w:val="Hipervnculo"/>
              </w:rPr>
              <w:t>Chapter Title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_Toc222735939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2632B38" w14:textId="26809509" w:rsidR="001368EF" w:rsidRDefault="001368EF">
          <w:pPr>
            <w:pStyle w:val="TDC2"/>
            <w:rPr>
              <w:rFonts w:asciiTheme="minorHAnsi" w:eastAsiaTheme="minorEastAsia" w:hAnsiTheme="minorHAnsi" w:cstheme="minorBidi"/>
              <w:color w:val="auto"/>
              <w:sz w:val="24"/>
              <w:szCs w:val="24"/>
              <w:lang w:eastAsia="es-ES"/>
            </w:rPr>
          </w:pPr>
          <w:hyperlink w:anchor="_Toc222735940" w:history="1">
            <w:r w:rsidRPr="005377BC">
              <w:rPr>
                <w:rStyle w:val="Hipervnculo"/>
              </w:rPr>
              <w:t>First level of the chapter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_Toc222735940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17DCB6E" w14:textId="5C6BB9BF" w:rsidR="001368EF" w:rsidRDefault="001368EF">
          <w:pPr>
            <w:pStyle w:val="TDC3"/>
            <w:tabs>
              <w:tab w:val="right" w:leader="dot" w:pos="13142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s-ES"/>
            </w:rPr>
          </w:pPr>
          <w:hyperlink w:anchor="_Toc222735941" w:history="1">
            <w:r w:rsidRPr="005377BC">
              <w:rPr>
                <w:rStyle w:val="Hipervnculo"/>
                <w:noProof/>
              </w:rPr>
              <w:t>Second level of the chapter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_Toc222735941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59BDB4" w14:textId="51F1E465" w:rsidR="00204170" w:rsidRPr="004E7C99" w:rsidRDefault="00204170" w:rsidP="006D7210">
          <w:pPr>
            <w:pStyle w:val="TDC1"/>
          </w:pPr>
          <w:r>
            <w:fldChar w:fldCharType="end"/>
          </w:r>
        </w:p>
      </w:sdtContent>
    </w:sdt>
    <w:p w14:paraId="17CF5FE9" w14:textId="77777777" w:rsidR="00BF61B0" w:rsidRDefault="00BF61B0" w:rsidP="006925F0">
      <w:pPr>
        <w:pStyle w:val="Normaltexto-congreso"/>
      </w:pPr>
      <w:r>
        <w:br w:type="page"/>
      </w:r>
    </w:p>
    <w:p w14:paraId="099F25FF" w14:textId="77777777" w:rsidR="006925F0" w:rsidRDefault="006925F0" w:rsidP="006925F0">
      <w:pPr>
        <w:pStyle w:val="NCapitulo"/>
      </w:pPr>
      <w:r>
        <w:lastRenderedPageBreak/>
        <w:t>1</w:t>
      </w:r>
    </w:p>
    <w:p w14:paraId="39814B87" w14:textId="4638E715" w:rsidR="00FF1073" w:rsidRDefault="00FF1073" w:rsidP="006925F0">
      <w:pPr>
        <w:pStyle w:val="Capitulotitular"/>
      </w:pPr>
      <w:bookmarkStart w:id="1" w:name="_Toc222735939"/>
      <w:r>
        <w:t>Chapter Title</w:t>
      </w:r>
      <w:bookmarkEnd w:id="1"/>
    </w:p>
    <w:p w14:paraId="1005EDC5" w14:textId="77777777" w:rsidR="00FF1073" w:rsidRDefault="00FF1073">
      <w:pPr>
        <w:jc w:val="left"/>
        <w:rPr>
          <w:b/>
          <w:bCs/>
          <w:sz w:val="60"/>
          <w:szCs w:val="60"/>
        </w:rPr>
      </w:pPr>
      <w:r>
        <w:br w:type="page"/>
      </w:r>
    </w:p>
    <w:p w14:paraId="3B47F900" w14:textId="7102C7E0" w:rsidR="00FF1073" w:rsidRDefault="006718F9" w:rsidP="00FF1073">
      <w:pPr>
        <w:pStyle w:val="Ttulo1"/>
      </w:pPr>
      <w:bookmarkStart w:id="2" w:name="_Toc222735940"/>
      <w:r>
        <w:lastRenderedPageBreak/>
        <w:t>First level of the chapter</w:t>
      </w:r>
      <w:bookmarkEnd w:id="2"/>
    </w:p>
    <w:p w14:paraId="53283630" w14:textId="77777777" w:rsidR="00FF1073" w:rsidRDefault="00FF1073" w:rsidP="00FF1073">
      <w:pPr>
        <w:pStyle w:val="Ttulo2"/>
      </w:pPr>
    </w:p>
    <w:p w14:paraId="48B3AA53" w14:textId="5648BAB1" w:rsidR="00FF1073" w:rsidRPr="00311747" w:rsidRDefault="006718F9" w:rsidP="00FF1073">
      <w:pPr>
        <w:pStyle w:val="Ttulo2"/>
      </w:pPr>
      <w:bookmarkStart w:id="3" w:name="_Toc222735941"/>
      <w:r>
        <w:t>Second level of the chapter</w:t>
      </w:r>
      <w:bookmarkEnd w:id="3"/>
    </w:p>
    <w:p w14:paraId="2F9A18A8" w14:textId="77777777" w:rsidR="00FF1073" w:rsidRDefault="00FF1073" w:rsidP="00FF1073">
      <w:pPr>
        <w:pStyle w:val="Ttulo3"/>
      </w:pPr>
    </w:p>
    <w:p w14:paraId="45B0AB17" w14:textId="2ACDB491" w:rsidR="00FF1073" w:rsidRDefault="00FF1073" w:rsidP="00FF1073">
      <w:pPr>
        <w:pStyle w:val="Ttulo3"/>
      </w:pPr>
      <w:r>
        <w:t>T</w:t>
      </w:r>
      <w:r w:rsidR="006718F9">
        <w:t>hird</w:t>
      </w:r>
      <w:r>
        <w:t xml:space="preserve"> </w:t>
      </w:r>
      <w:r w:rsidR="006718F9">
        <w:t>level</w:t>
      </w:r>
      <w:r w:rsidR="007C34E2">
        <w:t xml:space="preserve"> </w:t>
      </w:r>
      <w:r w:rsidR="006718F9">
        <w:t>of the</w:t>
      </w:r>
      <w:r>
        <w:t xml:space="preserve"> c</w:t>
      </w:r>
      <w:r w:rsidR="006718F9">
        <w:t>hapter</w:t>
      </w:r>
    </w:p>
    <w:p w14:paraId="25A064D4" w14:textId="77777777" w:rsidR="00FF1073" w:rsidRDefault="00FF1073" w:rsidP="00FF1073">
      <w:pPr>
        <w:pStyle w:val="Normaltexto-congreso"/>
      </w:pPr>
    </w:p>
    <w:p w14:paraId="1548D9D5" w14:textId="2F3FEECF" w:rsidR="00FF1073" w:rsidRDefault="00FF1073" w:rsidP="00FF1073">
      <w:pPr>
        <w:pStyle w:val="Normaltexto-congreso"/>
      </w:pPr>
      <w:r>
        <w:t>Text</w:t>
      </w:r>
    </w:p>
    <w:p w14:paraId="76FC403A" w14:textId="21B23F08" w:rsidR="00FF1073" w:rsidRDefault="00FF1073">
      <w:pPr>
        <w:jc w:val="left"/>
        <w:rPr>
          <w:b/>
          <w:bCs/>
          <w:sz w:val="60"/>
          <w:szCs w:val="60"/>
        </w:rPr>
      </w:pPr>
      <w:r>
        <w:br w:type="page"/>
      </w:r>
    </w:p>
    <w:p w14:paraId="303B541C" w14:textId="77F0FFED" w:rsidR="006925F0" w:rsidRDefault="006925F0">
      <w:pPr>
        <w:jc w:val="left"/>
        <w:rPr>
          <w:rFonts w:cstheme="minorHAnsi"/>
        </w:rPr>
      </w:pPr>
    </w:p>
    <w:p w14:paraId="4BC880FE" w14:textId="3CF0A9FF" w:rsidR="00DF2B41" w:rsidRDefault="006925F0" w:rsidP="00FF1073">
      <w:r>
        <w:br w:type="page"/>
      </w:r>
    </w:p>
    <w:p w14:paraId="21DFD3B7" w14:textId="2E8C71B8" w:rsidR="00DF2B41" w:rsidRPr="00296862" w:rsidRDefault="00616EC8" w:rsidP="008532B4">
      <w:pPr>
        <w:pStyle w:val="Normaltexto-congreso"/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69C20905" wp14:editId="5B177911">
            <wp:simplePos x="0" y="0"/>
            <wp:positionH relativeFrom="margin">
              <wp:align>center</wp:align>
            </wp:positionH>
            <wp:positionV relativeFrom="paragraph">
              <wp:posOffset>4591050</wp:posOffset>
            </wp:positionV>
            <wp:extent cx="2078990" cy="658495"/>
            <wp:effectExtent l="0" t="0" r="0" b="8255"/>
            <wp:wrapSquare wrapText="bothSides"/>
            <wp:docPr id="1573464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073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75C323C8" wp14:editId="4BE01565">
                <wp:simplePos x="0" y="0"/>
                <wp:positionH relativeFrom="column">
                  <wp:posOffset>-1061085</wp:posOffset>
                </wp:positionH>
                <wp:positionV relativeFrom="paragraph">
                  <wp:posOffset>-1048385</wp:posOffset>
                </wp:positionV>
                <wp:extent cx="10675620" cy="7620635"/>
                <wp:effectExtent l="0" t="0" r="0" b="0"/>
                <wp:wrapNone/>
                <wp:docPr id="912600206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75620" cy="7620635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4CDAB" id="Rectángulo 9" o:spid="_x0000_s1026" style="position:absolute;margin-left:-83.55pt;margin-top:-82.55pt;width:840.6pt;height:600.05pt;z-index:-251622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" fillcolor="#009ade" stroked="f" strokeweight="1pt"/>
            </w:pict>
          </mc:Fallback>
        </mc:AlternateContent>
      </w:r>
      <w:r w:rsidR="00FF1073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FB8D634" wp14:editId="6EA19B81">
                <wp:simplePos x="0" y="0"/>
                <wp:positionH relativeFrom="page">
                  <wp:posOffset>1561465</wp:posOffset>
                </wp:positionH>
                <wp:positionV relativeFrom="page">
                  <wp:posOffset>6384925</wp:posOffset>
                </wp:positionV>
                <wp:extent cx="7568565" cy="333375"/>
                <wp:effectExtent l="0" t="0" r="0" b="0"/>
                <wp:wrapNone/>
                <wp:docPr id="888980829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856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390472" w14:textId="5A93CD9D" w:rsidR="00FF1073" w:rsidRPr="00AA67AE" w:rsidRDefault="00FF1073" w:rsidP="00FF1073">
                            <w:pPr>
                              <w:jc w:val="center"/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hyperlink r:id="rId13" w:history="1">
                              <w:r w:rsidRPr="00AA67AE">
                                <w:rPr>
                                  <w:rStyle w:val="Hipervnculo"/>
                                  <w:rFonts w:ascii="Roboto Bold" w:hAnsi="Roboto Bold"/>
                                  <w:color w:val="FFFFFF" w:themeColor="background1"/>
                                  <w:sz w:val="24"/>
                                  <w:szCs w:val="24"/>
                                  <w:u w:val="none"/>
                                </w:rPr>
                                <w:t>3wcafcc.org</w:t>
                              </w:r>
                            </w:hyperlink>
                          </w:p>
                          <w:p w14:paraId="5C6C5816" w14:textId="77777777" w:rsidR="00FF1073" w:rsidRPr="00AA67AE" w:rsidRDefault="00FF1073" w:rsidP="00FF1073">
                            <w:pPr>
                              <w:jc w:val="center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B8D634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122.95pt;margin-top:502.75pt;width:595.95pt;height:26.25pt;z-index:251693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" filled="f" stroked="f" strokeweight=".5pt">
                <v:textbox>
                  <w:txbxContent>
                    <w:p w14:paraId="2E390472" w14:textId="5A93CD9D" w:rsidR="00FF1073" w:rsidRPr="00AA67AE" w:rsidRDefault="00FF1073" w:rsidP="00FF1073">
                      <w:pPr>
                        <w:jc w:val="center"/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</w:pPr>
                      <w:hyperlink r:id="rId14" w:history="1">
                        <w:r w:rsidRPr="00AA67AE">
                          <w:rPr>
                            <w:rStyle w:val="Hipervnculo"/>
                            <w:rFonts w:ascii="Roboto Bold" w:hAnsi="Roboto Bold"/>
                            <w:color w:val="FFFFFF" w:themeColor="background1"/>
                            <w:sz w:val="24"/>
                            <w:szCs w:val="24"/>
                            <w:u w:val="none"/>
                          </w:rPr>
                          <w:t>3wcafcc.org</w:t>
                        </w:r>
                      </w:hyperlink>
                    </w:p>
                    <w:p w14:paraId="5C6C5816" w14:textId="77777777" w:rsidR="00FF1073" w:rsidRPr="00AA67AE" w:rsidRDefault="00FF1073" w:rsidP="00FF1073">
                      <w:pPr>
                        <w:jc w:val="center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56D4">
        <w:rPr>
          <w:noProof/>
        </w:rPr>
        <w:drawing>
          <wp:anchor distT="0" distB="0" distL="114300" distR="114300" simplePos="0" relativeHeight="251687936" behindDoc="1" locked="0" layoutInCell="1" allowOverlap="1" wp14:anchorId="0EFB962A" wp14:editId="5CF372F0">
            <wp:simplePos x="0" y="0"/>
            <wp:positionH relativeFrom="column">
              <wp:posOffset>1341120</wp:posOffset>
            </wp:positionH>
            <wp:positionV relativeFrom="paragraph">
              <wp:posOffset>6099175</wp:posOffset>
            </wp:positionV>
            <wp:extent cx="2953385" cy="777240"/>
            <wp:effectExtent l="0" t="0" r="0" b="0"/>
            <wp:wrapNone/>
            <wp:docPr id="655132263" name="Imagen 2" descr="Texto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691394" name="Imagen 2" descr="Texto, Correo electrónico&#10;&#10;El contenido generado por IA puede ser incorrecto.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3385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56D4" w:rsidRPr="00296862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2E604617" wp14:editId="2EB9F000">
                <wp:simplePos x="0" y="0"/>
                <wp:positionH relativeFrom="column">
                  <wp:posOffset>1737995</wp:posOffset>
                </wp:positionH>
                <wp:positionV relativeFrom="paragraph">
                  <wp:posOffset>6804025</wp:posOffset>
                </wp:positionV>
                <wp:extent cx="2360930" cy="333375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0BB60" w14:textId="77777777" w:rsidR="00F72129" w:rsidRPr="00912CA7" w:rsidRDefault="00F72129" w:rsidP="00F72129">
                            <w:pPr>
                              <w:jc w:val="center"/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12CA7"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  <w:t>3wcafcc.org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04617" id="Cuadro de texto 2" o:spid="_x0000_s1027" type="#_x0000_t202" style="position:absolute;left:0;text-align:left;margin-left:136.85pt;margin-top:535.75pt;width:185.9pt;height:26.25pt;z-index:-2516346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" filled="f" stroked="f">
                <v:textbox>
                  <w:txbxContent>
                    <w:p w14:paraId="2EC0BB60" w14:textId="77777777" w:rsidR="00F72129" w:rsidRPr="00912CA7" w:rsidRDefault="00F72129" w:rsidP="00F72129">
                      <w:pPr>
                        <w:jc w:val="center"/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912CA7"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  <w:t>3wcafcc.org</w:t>
                      </w:r>
                    </w:p>
                  </w:txbxContent>
                </v:textbox>
              </v:shape>
            </w:pict>
          </mc:Fallback>
        </mc:AlternateContent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133F15C" wp14:editId="10BF0541">
                <wp:simplePos x="0" y="0"/>
                <wp:positionH relativeFrom="column">
                  <wp:posOffset>-1074437</wp:posOffset>
                </wp:positionH>
                <wp:positionV relativeFrom="paragraph">
                  <wp:posOffset>-7766771</wp:posOffset>
                </wp:positionV>
                <wp:extent cx="2347783" cy="802640"/>
                <wp:effectExtent l="0" t="0" r="14605" b="16510"/>
                <wp:wrapNone/>
                <wp:docPr id="882161075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01A85A" id="Rectángulo 2" o:spid="_x0000_s1026" style="position:absolute;margin-left:-84.6pt;margin-top:-611.55pt;width:184.85pt;height:63.2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D9I9UbjAAAAEA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8720" behindDoc="0" locked="0" layoutInCell="1" allowOverlap="1" wp14:anchorId="0B395640" wp14:editId="75B1EE5B">
            <wp:simplePos x="0" y="0"/>
            <wp:positionH relativeFrom="margin">
              <wp:posOffset>-876729</wp:posOffset>
            </wp:positionH>
            <wp:positionV relativeFrom="paragraph">
              <wp:posOffset>-7667917</wp:posOffset>
            </wp:positionV>
            <wp:extent cx="1989438" cy="629569"/>
            <wp:effectExtent l="0" t="0" r="0" b="0"/>
            <wp:wrapNone/>
            <wp:docPr id="42932818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DBAB086" wp14:editId="4E12C498">
                <wp:simplePos x="0" y="0"/>
                <wp:positionH relativeFrom="column">
                  <wp:posOffset>-1226837</wp:posOffset>
                </wp:positionH>
                <wp:positionV relativeFrom="paragraph">
                  <wp:posOffset>-7919171</wp:posOffset>
                </wp:positionV>
                <wp:extent cx="2347783" cy="802640"/>
                <wp:effectExtent l="0" t="0" r="14605" b="16510"/>
                <wp:wrapNone/>
                <wp:docPr id="1753910058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8B6F1B" id="Rectángulo 2" o:spid="_x0000_s1026" style="position:absolute;margin-left:-96.6pt;margin-top:-623.55pt;width:184.85pt;height:63.2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5648" behindDoc="0" locked="0" layoutInCell="1" allowOverlap="1" wp14:anchorId="410CD2BC" wp14:editId="52E9FD94">
            <wp:simplePos x="0" y="0"/>
            <wp:positionH relativeFrom="margin">
              <wp:posOffset>-1029129</wp:posOffset>
            </wp:positionH>
            <wp:positionV relativeFrom="paragraph">
              <wp:posOffset>-7820317</wp:posOffset>
            </wp:positionV>
            <wp:extent cx="1989438" cy="629569"/>
            <wp:effectExtent l="0" t="0" r="0" b="0"/>
            <wp:wrapNone/>
            <wp:docPr id="402808634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8DE160A" wp14:editId="0B00669C">
                <wp:simplePos x="0" y="0"/>
                <wp:positionH relativeFrom="column">
                  <wp:posOffset>-1379237</wp:posOffset>
                </wp:positionH>
                <wp:positionV relativeFrom="paragraph">
                  <wp:posOffset>-8071571</wp:posOffset>
                </wp:positionV>
                <wp:extent cx="2347783" cy="802640"/>
                <wp:effectExtent l="0" t="0" r="14605" b="16510"/>
                <wp:wrapNone/>
                <wp:docPr id="56633575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D3EE8" id="Rectángulo 2" o:spid="_x0000_s1026" style="position:absolute;margin-left:-108.6pt;margin-top:-635.55pt;width:184.85pt;height:63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2576" behindDoc="0" locked="0" layoutInCell="1" allowOverlap="1" wp14:anchorId="296D3482" wp14:editId="688BB6A0">
            <wp:simplePos x="0" y="0"/>
            <wp:positionH relativeFrom="margin">
              <wp:posOffset>-1181529</wp:posOffset>
            </wp:positionH>
            <wp:positionV relativeFrom="paragraph">
              <wp:posOffset>-7972717</wp:posOffset>
            </wp:positionV>
            <wp:extent cx="1989438" cy="629569"/>
            <wp:effectExtent l="0" t="0" r="0" b="0"/>
            <wp:wrapNone/>
            <wp:docPr id="2052594707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077C1EC" wp14:editId="7D575804">
                <wp:simplePos x="0" y="0"/>
                <wp:positionH relativeFrom="column">
                  <wp:posOffset>-3662096</wp:posOffset>
                </wp:positionH>
                <wp:positionV relativeFrom="paragraph">
                  <wp:posOffset>-10744200</wp:posOffset>
                </wp:positionV>
                <wp:extent cx="2347783" cy="802640"/>
                <wp:effectExtent l="0" t="0" r="14605" b="16510"/>
                <wp:wrapNone/>
                <wp:docPr id="41255302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CC6D1" id="Rectángulo 2" o:spid="_x0000_s1026" style="position:absolute;margin-left:-288.35pt;margin-top:-846pt;width:184.85pt;height:63.2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KZajzzjAAAAEQ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69504" behindDoc="0" locked="0" layoutInCell="1" allowOverlap="1" wp14:anchorId="1AD89721" wp14:editId="29EC47D0">
            <wp:simplePos x="0" y="0"/>
            <wp:positionH relativeFrom="margin">
              <wp:posOffset>-3476745</wp:posOffset>
            </wp:positionH>
            <wp:positionV relativeFrom="paragraph">
              <wp:posOffset>-10645346</wp:posOffset>
            </wp:positionV>
            <wp:extent cx="1989438" cy="629569"/>
            <wp:effectExtent l="0" t="0" r="0" b="0"/>
            <wp:wrapNone/>
            <wp:docPr id="2010673630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3D423CD" wp14:editId="6C6E32AF">
                <wp:simplePos x="0" y="0"/>
                <wp:positionH relativeFrom="column">
                  <wp:posOffset>-1531637</wp:posOffset>
                </wp:positionH>
                <wp:positionV relativeFrom="paragraph">
                  <wp:posOffset>-8223971</wp:posOffset>
                </wp:positionV>
                <wp:extent cx="2347783" cy="802640"/>
                <wp:effectExtent l="0" t="0" r="14605" b="16510"/>
                <wp:wrapNone/>
                <wp:docPr id="103528966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7CB7E" id="Rectángulo 2" o:spid="_x0000_s1026" style="position:absolute;margin-left:-120.6pt;margin-top:-647.55pt;width:184.85pt;height:63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ITzJzzjAAAAEA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66432" behindDoc="0" locked="0" layoutInCell="1" allowOverlap="1" wp14:anchorId="5A9B51CB" wp14:editId="391D08ED">
            <wp:simplePos x="0" y="0"/>
            <wp:positionH relativeFrom="margin">
              <wp:posOffset>-1333929</wp:posOffset>
            </wp:positionH>
            <wp:positionV relativeFrom="paragraph">
              <wp:posOffset>-8125117</wp:posOffset>
            </wp:positionV>
            <wp:extent cx="1989438" cy="629569"/>
            <wp:effectExtent l="0" t="0" r="0" b="0"/>
            <wp:wrapNone/>
            <wp:docPr id="1135459757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2B41" w:rsidRPr="00296862" w:rsidSect="002B3E7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701" w:right="1985" w:bottom="1701" w:left="1701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F4837" w14:textId="77777777" w:rsidR="00FF1073" w:rsidRDefault="00FF1073" w:rsidP="002713D9">
      <w:pPr>
        <w:spacing w:after="0" w:line="240" w:lineRule="auto"/>
      </w:pPr>
      <w:r>
        <w:separator/>
      </w:r>
    </w:p>
  </w:endnote>
  <w:endnote w:type="continuationSeparator" w:id="0">
    <w:p w14:paraId="1AA2B8C0" w14:textId="77777777" w:rsidR="00FF1073" w:rsidRDefault="00FF1073" w:rsidP="00271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 Bold">
    <w:altName w:val="Robo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F5B65" w14:textId="77777777" w:rsidR="00396152" w:rsidRDefault="003961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7229910"/>
      <w:docPartObj>
        <w:docPartGallery w:val="Page Numbers (Bottom of Page)"/>
        <w:docPartUnique/>
      </w:docPartObj>
    </w:sdtPr>
    <w:sdtEndPr/>
    <w:sdtContent>
      <w:p w14:paraId="716FBCE4" w14:textId="77777777" w:rsidR="006925F0" w:rsidRDefault="006925F0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70528" behindDoc="1" locked="0" layoutInCell="1" allowOverlap="1" wp14:anchorId="1305B37F" wp14:editId="5CC3C922">
              <wp:simplePos x="0" y="0"/>
              <wp:positionH relativeFrom="margin">
                <wp:align>left</wp:align>
              </wp:positionH>
              <wp:positionV relativeFrom="paragraph">
                <wp:posOffset>-200660</wp:posOffset>
              </wp:positionV>
              <wp:extent cx="778476" cy="778476"/>
              <wp:effectExtent l="0" t="0" r="0" b="0"/>
              <wp:wrapNone/>
              <wp:docPr id="2103700971" name="Imagen 6" descr="Imagen que contiene ventana&#10;&#10;El contenido generado por IA puede ser incorrec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03700971" name="Imagen 6" descr="Imagen que contiene ventana&#10;&#10;El contenido generado por IA puede ser incorrecto.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flipH="1">
                        <a:off x="0" y="0"/>
                        <a:ext cx="778476" cy="77847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AE6CFD" w14:textId="77777777" w:rsidR="007372DE" w:rsidRDefault="007372D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05CAE" w14:textId="77777777" w:rsidR="007372DE" w:rsidRPr="003024D9" w:rsidRDefault="007372DE" w:rsidP="00B139BE">
    <w:pPr>
      <w:pStyle w:val="Piedepgina"/>
      <w:tabs>
        <w:tab w:val="left" w:pos="701"/>
      </w:tabs>
      <w:rPr>
        <w:color w:val="1F497D"/>
      </w:rPr>
    </w:pPr>
    <w:r>
      <w:rPr>
        <w:color w:val="1F497D"/>
      </w:rPr>
      <w:tab/>
    </w:r>
    <w:r>
      <w:rPr>
        <w:color w:val="1F497D"/>
      </w:rPr>
      <w:tab/>
    </w:r>
    <w:r>
      <w:rPr>
        <w:color w:val="1F497D"/>
      </w:rPr>
      <w:tab/>
    </w:r>
  </w:p>
  <w:p w14:paraId="54803D7A" w14:textId="77777777" w:rsidR="007372DE" w:rsidRDefault="007372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9DFB6" w14:textId="77777777" w:rsidR="00FF1073" w:rsidRDefault="00FF1073" w:rsidP="002713D9">
      <w:pPr>
        <w:spacing w:after="0" w:line="240" w:lineRule="auto"/>
      </w:pPr>
      <w:r>
        <w:separator/>
      </w:r>
    </w:p>
  </w:footnote>
  <w:footnote w:type="continuationSeparator" w:id="0">
    <w:p w14:paraId="5B81960F" w14:textId="77777777" w:rsidR="00FF1073" w:rsidRDefault="00FF1073" w:rsidP="00271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54B0" w14:textId="77777777" w:rsidR="00396152" w:rsidRDefault="003961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AF3E1" w14:textId="2A6D2B26" w:rsidR="00296862" w:rsidRPr="00ED7131" w:rsidRDefault="00D70D8C" w:rsidP="00ED7131">
    <w:pPr>
      <w:pStyle w:val="Encabezado-Texto"/>
    </w:pPr>
    <w:r w:rsidRPr="00ED7131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7FCA274" wp14:editId="01F0EECC">
              <wp:simplePos x="0" y="0"/>
              <wp:positionH relativeFrom="column">
                <wp:posOffset>-1090930</wp:posOffset>
              </wp:positionH>
              <wp:positionV relativeFrom="paragraph">
                <wp:posOffset>-450215</wp:posOffset>
              </wp:positionV>
              <wp:extent cx="10688400" cy="147600"/>
              <wp:effectExtent l="0" t="0" r="0" b="5080"/>
              <wp:wrapNone/>
              <wp:docPr id="22949610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88400" cy="147600"/>
                      </a:xfrm>
                      <a:prstGeom prst="rect">
                        <a:avLst/>
                      </a:prstGeom>
                      <a:solidFill>
                        <a:srgbClr val="009AD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3BDB57" id="Rectángulo 1" o:spid="_x0000_s1026" style="position:absolute;margin-left:-85.9pt;margin-top:-35.45pt;width:841.6pt;height:1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" fillcolor="#009ade" stroked="f" strokeweight="1pt"/>
          </w:pict>
        </mc:Fallback>
      </mc:AlternateContent>
    </w:r>
    <w:r w:rsidR="0008012F">
      <w:t>T</w:t>
    </w:r>
    <w:r w:rsidR="00396152">
      <w:t>itle of the document</w:t>
    </w:r>
  </w:p>
  <w:p w14:paraId="604AE90F" w14:textId="77777777" w:rsidR="007372DE" w:rsidRPr="002713D9" w:rsidRDefault="007372DE" w:rsidP="00596403">
    <w:pPr>
      <w:pStyle w:val="Encabezado"/>
      <w:tabs>
        <w:tab w:val="left" w:pos="7676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EEFB2" w14:textId="77777777" w:rsidR="00396152" w:rsidRDefault="003961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FFFFFFFF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FFFFFFF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FFFFFFFF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1F083A"/>
    <w:multiLevelType w:val="hybridMultilevel"/>
    <w:tmpl w:val="6E2E6C42"/>
    <w:lvl w:ilvl="0" w:tplc="E86E5326">
      <w:start w:val="1"/>
      <w:numFmt w:val="bullet"/>
      <w:pStyle w:val="ListaVieta"/>
      <w:lvlText w:val=""/>
      <w:lvlJc w:val="left"/>
      <w:pPr>
        <w:ind w:left="1080" w:hanging="360"/>
      </w:pPr>
      <w:rPr>
        <w:rFonts w:ascii="Symbol" w:hAnsi="Symbol" w:hint="default"/>
        <w:color w:val="009AD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B73225"/>
    <w:multiLevelType w:val="multilevel"/>
    <w:tmpl w:val="FFFFFFFF"/>
    <w:styleLink w:val="Estilo11"/>
    <w:lvl w:ilvl="0">
      <w:start w:val="1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0"/>
      <w:numFmt w:val="decimal"/>
      <w:lvlText w:val="%2.5"/>
      <w:lvlJc w:val="left"/>
      <w:pPr>
        <w:tabs>
          <w:tab w:val="num" w:pos="1146"/>
        </w:tabs>
        <w:ind w:left="1146" w:hanging="720"/>
      </w:pPr>
      <w:rPr>
        <w:rFonts w:cs="Times New Roman" w:hint="default"/>
        <w:color w:val="008000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58"/>
        </w:tabs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56"/>
        </w:tabs>
        <w:ind w:left="4356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68"/>
        </w:tabs>
        <w:ind w:left="5568" w:hanging="2160"/>
      </w:pPr>
      <w:rPr>
        <w:rFonts w:cs="Times New Roman" w:hint="default"/>
      </w:rPr>
    </w:lvl>
  </w:abstractNum>
  <w:abstractNum w:abstractNumId="5" w15:restartNumberingAfterBreak="0">
    <w:nsid w:val="109F4494"/>
    <w:multiLevelType w:val="multilevel"/>
    <w:tmpl w:val="FFFFFFFF"/>
    <w:styleLink w:val="Estilo1"/>
    <w:lvl w:ilvl="0">
      <w:start w:val="11"/>
      <w:numFmt w:val="decimal"/>
      <w:lvlText w:val="%1"/>
      <w:lvlJc w:val="left"/>
      <w:pPr>
        <w:ind w:left="720" w:hanging="360"/>
      </w:pPr>
      <w:rPr>
        <w:rFonts w:ascii="Arial" w:hAnsi="Arial" w:cs="Times New Roman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34514378"/>
    <w:multiLevelType w:val="hybridMultilevel"/>
    <w:tmpl w:val="FFFFFFFF"/>
    <w:styleLink w:val="Listaactual11"/>
    <w:lvl w:ilvl="0" w:tplc="1CA65D5C">
      <w:start w:val="1"/>
      <w:numFmt w:val="decimal"/>
      <w:lvlText w:val="(%1)"/>
      <w:lvlJc w:val="left"/>
      <w:pPr>
        <w:ind w:left="2166" w:hanging="465"/>
      </w:pPr>
      <w:rPr>
        <w:rFonts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7" w15:restartNumberingAfterBreak="0">
    <w:nsid w:val="522A6B32"/>
    <w:multiLevelType w:val="hybridMultilevel"/>
    <w:tmpl w:val="FFFFFFFF"/>
    <w:lvl w:ilvl="0" w:tplc="265C13E4">
      <w:start w:val="1"/>
      <w:numFmt w:val="bullet"/>
      <w:pStyle w:val="vietas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36C7A"/>
    <w:multiLevelType w:val="singleLevel"/>
    <w:tmpl w:val="EEFE191A"/>
    <w:lvl w:ilvl="0">
      <w:start w:val="1"/>
      <w:numFmt w:val="bullet"/>
      <w:pStyle w:val="estilopunt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4"/>
      </w:rPr>
    </w:lvl>
  </w:abstractNum>
  <w:abstractNum w:abstractNumId="9" w15:restartNumberingAfterBreak="0">
    <w:nsid w:val="6CC64334"/>
    <w:multiLevelType w:val="multilevel"/>
    <w:tmpl w:val="FFFFFFFF"/>
    <w:styleLink w:val="Listaactual1"/>
    <w:lvl w:ilvl="0">
      <w:start w:val="10"/>
      <w:numFmt w:val="decimal"/>
      <w:lvlText w:val="%1"/>
      <w:lvlJc w:val="left"/>
      <w:pPr>
        <w:ind w:left="360" w:hanging="360"/>
      </w:pPr>
      <w:rPr>
        <w:rFonts w:cs="Times New Roman" w:hint="default"/>
        <w:b/>
        <w:color w:val="008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  <w:color w:val="008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color w:val="008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color w:val="008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  <w:b/>
        <w:color w:val="008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color w:val="008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  <w:b/>
        <w:color w:val="008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color w:val="008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b/>
        <w:color w:val="008000"/>
      </w:rPr>
    </w:lvl>
  </w:abstractNum>
  <w:abstractNum w:abstractNumId="10" w15:restartNumberingAfterBreak="0">
    <w:nsid w:val="7A433CB2"/>
    <w:multiLevelType w:val="hybridMultilevel"/>
    <w:tmpl w:val="C2E428C6"/>
    <w:lvl w:ilvl="0" w:tplc="8AF0BD02">
      <w:start w:val="1"/>
      <w:numFmt w:val="decimal"/>
      <w:pStyle w:val="ListaNumerica"/>
      <w:lvlText w:val="%1."/>
      <w:lvlJc w:val="left"/>
      <w:pPr>
        <w:ind w:left="720" w:hanging="360"/>
      </w:pPr>
      <w:rPr>
        <w:rFonts w:ascii="Roboto" w:hAnsi="Roboto" w:hint="default"/>
        <w:color w:val="009AD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50072">
    <w:abstractNumId w:val="1"/>
  </w:num>
  <w:num w:numId="2" w16cid:durableId="1040011577">
    <w:abstractNumId w:val="2"/>
  </w:num>
  <w:num w:numId="3" w16cid:durableId="1634359497">
    <w:abstractNumId w:val="0"/>
  </w:num>
  <w:num w:numId="4" w16cid:durableId="1154369068">
    <w:abstractNumId w:val="7"/>
  </w:num>
  <w:num w:numId="5" w16cid:durableId="1350376103">
    <w:abstractNumId w:val="5"/>
  </w:num>
  <w:num w:numId="6" w16cid:durableId="1543788866">
    <w:abstractNumId w:val="4"/>
  </w:num>
  <w:num w:numId="7" w16cid:durableId="1766609171">
    <w:abstractNumId w:val="9"/>
  </w:num>
  <w:num w:numId="8" w16cid:durableId="1831556983">
    <w:abstractNumId w:val="6"/>
  </w:num>
  <w:num w:numId="9" w16cid:durableId="666136961">
    <w:abstractNumId w:val="8"/>
  </w:num>
  <w:num w:numId="10" w16cid:durableId="482159327">
    <w:abstractNumId w:val="10"/>
  </w:num>
  <w:num w:numId="11" w16cid:durableId="123339294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073"/>
    <w:rsid w:val="0000409A"/>
    <w:rsid w:val="00010D7C"/>
    <w:rsid w:val="00014014"/>
    <w:rsid w:val="00014418"/>
    <w:rsid w:val="0002761D"/>
    <w:rsid w:val="00060FB3"/>
    <w:rsid w:val="00075329"/>
    <w:rsid w:val="00076466"/>
    <w:rsid w:val="0008012F"/>
    <w:rsid w:val="0008767B"/>
    <w:rsid w:val="00094748"/>
    <w:rsid w:val="000B6E48"/>
    <w:rsid w:val="000D0ED0"/>
    <w:rsid w:val="000D136E"/>
    <w:rsid w:val="000D1E49"/>
    <w:rsid w:val="000D256F"/>
    <w:rsid w:val="000F004F"/>
    <w:rsid w:val="000F0F72"/>
    <w:rsid w:val="000F7354"/>
    <w:rsid w:val="00106CBA"/>
    <w:rsid w:val="001206A1"/>
    <w:rsid w:val="0012505D"/>
    <w:rsid w:val="001335BC"/>
    <w:rsid w:val="001357A7"/>
    <w:rsid w:val="001368EF"/>
    <w:rsid w:val="001501AB"/>
    <w:rsid w:val="001579F6"/>
    <w:rsid w:val="00161657"/>
    <w:rsid w:val="00176A73"/>
    <w:rsid w:val="001845B7"/>
    <w:rsid w:val="00193E3C"/>
    <w:rsid w:val="0019740F"/>
    <w:rsid w:val="001A226D"/>
    <w:rsid w:val="001A600B"/>
    <w:rsid w:val="001A6E09"/>
    <w:rsid w:val="001B1F79"/>
    <w:rsid w:val="001B7309"/>
    <w:rsid w:val="001C3FAD"/>
    <w:rsid w:val="001D00D1"/>
    <w:rsid w:val="001D2069"/>
    <w:rsid w:val="001F3699"/>
    <w:rsid w:val="00204170"/>
    <w:rsid w:val="00204802"/>
    <w:rsid w:val="002176F5"/>
    <w:rsid w:val="00230021"/>
    <w:rsid w:val="00231642"/>
    <w:rsid w:val="00234A82"/>
    <w:rsid w:val="002358FF"/>
    <w:rsid w:val="00236CC0"/>
    <w:rsid w:val="00242BE1"/>
    <w:rsid w:val="00245DA1"/>
    <w:rsid w:val="00260190"/>
    <w:rsid w:val="002713D9"/>
    <w:rsid w:val="002728EF"/>
    <w:rsid w:val="00283594"/>
    <w:rsid w:val="00286B5F"/>
    <w:rsid w:val="002919A1"/>
    <w:rsid w:val="002935EB"/>
    <w:rsid w:val="0029497F"/>
    <w:rsid w:val="0029504D"/>
    <w:rsid w:val="0029639A"/>
    <w:rsid w:val="00296862"/>
    <w:rsid w:val="002A4301"/>
    <w:rsid w:val="002B2C54"/>
    <w:rsid w:val="002B3C41"/>
    <w:rsid w:val="002B3E7D"/>
    <w:rsid w:val="002C0E13"/>
    <w:rsid w:val="002C1AB3"/>
    <w:rsid w:val="002C2A81"/>
    <w:rsid w:val="002E2785"/>
    <w:rsid w:val="002E3C5C"/>
    <w:rsid w:val="002E712C"/>
    <w:rsid w:val="002F2C93"/>
    <w:rsid w:val="00300A00"/>
    <w:rsid w:val="00302045"/>
    <w:rsid w:val="00302168"/>
    <w:rsid w:val="003024D9"/>
    <w:rsid w:val="00303A6F"/>
    <w:rsid w:val="00313025"/>
    <w:rsid w:val="00313694"/>
    <w:rsid w:val="00320406"/>
    <w:rsid w:val="00325033"/>
    <w:rsid w:val="003252F3"/>
    <w:rsid w:val="00327C82"/>
    <w:rsid w:val="003301ED"/>
    <w:rsid w:val="00335A44"/>
    <w:rsid w:val="00352DCD"/>
    <w:rsid w:val="00353D7A"/>
    <w:rsid w:val="00354A17"/>
    <w:rsid w:val="003556BC"/>
    <w:rsid w:val="0035668C"/>
    <w:rsid w:val="00361EA4"/>
    <w:rsid w:val="00362268"/>
    <w:rsid w:val="0036435E"/>
    <w:rsid w:val="00367DF6"/>
    <w:rsid w:val="003779A7"/>
    <w:rsid w:val="00383DBE"/>
    <w:rsid w:val="00392B64"/>
    <w:rsid w:val="00396152"/>
    <w:rsid w:val="003A1FA5"/>
    <w:rsid w:val="003A5764"/>
    <w:rsid w:val="003A5CE4"/>
    <w:rsid w:val="003A6E50"/>
    <w:rsid w:val="003B4A6D"/>
    <w:rsid w:val="003B638C"/>
    <w:rsid w:val="003C1CA9"/>
    <w:rsid w:val="003C7CB2"/>
    <w:rsid w:val="003D00CE"/>
    <w:rsid w:val="003D65B7"/>
    <w:rsid w:val="003D7020"/>
    <w:rsid w:val="003E2169"/>
    <w:rsid w:val="003F2438"/>
    <w:rsid w:val="003F6C24"/>
    <w:rsid w:val="0040693F"/>
    <w:rsid w:val="00416A11"/>
    <w:rsid w:val="00417985"/>
    <w:rsid w:val="00420656"/>
    <w:rsid w:val="0042367C"/>
    <w:rsid w:val="00423E69"/>
    <w:rsid w:val="00430E79"/>
    <w:rsid w:val="00432F31"/>
    <w:rsid w:val="00433F6C"/>
    <w:rsid w:val="004376BE"/>
    <w:rsid w:val="0044117A"/>
    <w:rsid w:val="0044404E"/>
    <w:rsid w:val="00444B31"/>
    <w:rsid w:val="004517DD"/>
    <w:rsid w:val="004522B0"/>
    <w:rsid w:val="00455DB9"/>
    <w:rsid w:val="00457BC2"/>
    <w:rsid w:val="004665DE"/>
    <w:rsid w:val="00487F03"/>
    <w:rsid w:val="004A5D37"/>
    <w:rsid w:val="004A6BF3"/>
    <w:rsid w:val="004B28FE"/>
    <w:rsid w:val="004B2A56"/>
    <w:rsid w:val="004B4519"/>
    <w:rsid w:val="004D442D"/>
    <w:rsid w:val="004D4F85"/>
    <w:rsid w:val="004D7D5A"/>
    <w:rsid w:val="004E401C"/>
    <w:rsid w:val="004F53A7"/>
    <w:rsid w:val="0050515B"/>
    <w:rsid w:val="00507BFB"/>
    <w:rsid w:val="00510845"/>
    <w:rsid w:val="00513D07"/>
    <w:rsid w:val="00520BC5"/>
    <w:rsid w:val="00532418"/>
    <w:rsid w:val="005327FF"/>
    <w:rsid w:val="00540DF7"/>
    <w:rsid w:val="00540FBF"/>
    <w:rsid w:val="005567A8"/>
    <w:rsid w:val="00565A6E"/>
    <w:rsid w:val="005707CF"/>
    <w:rsid w:val="005840D1"/>
    <w:rsid w:val="00584AB3"/>
    <w:rsid w:val="00587CDC"/>
    <w:rsid w:val="00590A0D"/>
    <w:rsid w:val="00596403"/>
    <w:rsid w:val="005A1FE1"/>
    <w:rsid w:val="005A5668"/>
    <w:rsid w:val="005A63CD"/>
    <w:rsid w:val="005B069F"/>
    <w:rsid w:val="005B5D3C"/>
    <w:rsid w:val="005B7AE7"/>
    <w:rsid w:val="005C7478"/>
    <w:rsid w:val="005F64B1"/>
    <w:rsid w:val="0061549F"/>
    <w:rsid w:val="00616EC8"/>
    <w:rsid w:val="0061719B"/>
    <w:rsid w:val="00617497"/>
    <w:rsid w:val="00625EB2"/>
    <w:rsid w:val="00630044"/>
    <w:rsid w:val="00631F15"/>
    <w:rsid w:val="00640FBC"/>
    <w:rsid w:val="006441C2"/>
    <w:rsid w:val="00652CC6"/>
    <w:rsid w:val="0065350E"/>
    <w:rsid w:val="00655C89"/>
    <w:rsid w:val="006718F9"/>
    <w:rsid w:val="0067387D"/>
    <w:rsid w:val="0068246B"/>
    <w:rsid w:val="00685D95"/>
    <w:rsid w:val="00691C6F"/>
    <w:rsid w:val="006925F0"/>
    <w:rsid w:val="0069708E"/>
    <w:rsid w:val="00697B9E"/>
    <w:rsid w:val="006A358F"/>
    <w:rsid w:val="006B0F4D"/>
    <w:rsid w:val="006B6C0F"/>
    <w:rsid w:val="006B7948"/>
    <w:rsid w:val="006C32BD"/>
    <w:rsid w:val="006D3226"/>
    <w:rsid w:val="006D7210"/>
    <w:rsid w:val="006E10C9"/>
    <w:rsid w:val="006E795C"/>
    <w:rsid w:val="006F6262"/>
    <w:rsid w:val="00725987"/>
    <w:rsid w:val="00725B59"/>
    <w:rsid w:val="007324CA"/>
    <w:rsid w:val="007372DE"/>
    <w:rsid w:val="00757B0D"/>
    <w:rsid w:val="007668A3"/>
    <w:rsid w:val="00771D34"/>
    <w:rsid w:val="00772C13"/>
    <w:rsid w:val="00773734"/>
    <w:rsid w:val="00774E6F"/>
    <w:rsid w:val="007761D1"/>
    <w:rsid w:val="0078352B"/>
    <w:rsid w:val="00783A22"/>
    <w:rsid w:val="00783FBF"/>
    <w:rsid w:val="00786E54"/>
    <w:rsid w:val="007910AF"/>
    <w:rsid w:val="0079563C"/>
    <w:rsid w:val="007A51D2"/>
    <w:rsid w:val="007B14BD"/>
    <w:rsid w:val="007B1FE3"/>
    <w:rsid w:val="007B55CC"/>
    <w:rsid w:val="007C34E2"/>
    <w:rsid w:val="007C4D4C"/>
    <w:rsid w:val="007D3515"/>
    <w:rsid w:val="007D4EEC"/>
    <w:rsid w:val="007F029B"/>
    <w:rsid w:val="007F1A7C"/>
    <w:rsid w:val="007F4D36"/>
    <w:rsid w:val="008001EB"/>
    <w:rsid w:val="008027B5"/>
    <w:rsid w:val="008042F4"/>
    <w:rsid w:val="008077EA"/>
    <w:rsid w:val="00815948"/>
    <w:rsid w:val="00822EDF"/>
    <w:rsid w:val="0082614E"/>
    <w:rsid w:val="00835755"/>
    <w:rsid w:val="00843EC1"/>
    <w:rsid w:val="008455BE"/>
    <w:rsid w:val="008532B4"/>
    <w:rsid w:val="00855CFD"/>
    <w:rsid w:val="0086150A"/>
    <w:rsid w:val="00883347"/>
    <w:rsid w:val="00884F3C"/>
    <w:rsid w:val="00892E72"/>
    <w:rsid w:val="008935A1"/>
    <w:rsid w:val="008939B4"/>
    <w:rsid w:val="008B2E74"/>
    <w:rsid w:val="008C1C9C"/>
    <w:rsid w:val="008C2369"/>
    <w:rsid w:val="008C40B2"/>
    <w:rsid w:val="008E0268"/>
    <w:rsid w:val="008E05BE"/>
    <w:rsid w:val="008E3035"/>
    <w:rsid w:val="008E65E3"/>
    <w:rsid w:val="008E6FEE"/>
    <w:rsid w:val="00906AE4"/>
    <w:rsid w:val="0091218C"/>
    <w:rsid w:val="00912CA7"/>
    <w:rsid w:val="00960993"/>
    <w:rsid w:val="00963173"/>
    <w:rsid w:val="009712C3"/>
    <w:rsid w:val="00996102"/>
    <w:rsid w:val="00996901"/>
    <w:rsid w:val="009974D8"/>
    <w:rsid w:val="009A29BA"/>
    <w:rsid w:val="009A4851"/>
    <w:rsid w:val="009B031B"/>
    <w:rsid w:val="009B156D"/>
    <w:rsid w:val="009B25B7"/>
    <w:rsid w:val="009B4E10"/>
    <w:rsid w:val="009B7795"/>
    <w:rsid w:val="009C0A50"/>
    <w:rsid w:val="009E100D"/>
    <w:rsid w:val="009E4FC7"/>
    <w:rsid w:val="00A00433"/>
    <w:rsid w:val="00A056D4"/>
    <w:rsid w:val="00A14675"/>
    <w:rsid w:val="00A41039"/>
    <w:rsid w:val="00A43D59"/>
    <w:rsid w:val="00A54437"/>
    <w:rsid w:val="00A563D9"/>
    <w:rsid w:val="00A6383E"/>
    <w:rsid w:val="00A63B91"/>
    <w:rsid w:val="00A71DCF"/>
    <w:rsid w:val="00A756B5"/>
    <w:rsid w:val="00AA4806"/>
    <w:rsid w:val="00AA5B94"/>
    <w:rsid w:val="00AA67AE"/>
    <w:rsid w:val="00AB6DA2"/>
    <w:rsid w:val="00AC1C75"/>
    <w:rsid w:val="00AC2A6D"/>
    <w:rsid w:val="00AC6DDE"/>
    <w:rsid w:val="00AD20A1"/>
    <w:rsid w:val="00AD2F16"/>
    <w:rsid w:val="00AE511F"/>
    <w:rsid w:val="00AF70C2"/>
    <w:rsid w:val="00B046BD"/>
    <w:rsid w:val="00B119FA"/>
    <w:rsid w:val="00B11BC3"/>
    <w:rsid w:val="00B139BE"/>
    <w:rsid w:val="00B13AE2"/>
    <w:rsid w:val="00B2096B"/>
    <w:rsid w:val="00B211E3"/>
    <w:rsid w:val="00B22976"/>
    <w:rsid w:val="00B26300"/>
    <w:rsid w:val="00B34C0C"/>
    <w:rsid w:val="00B418B0"/>
    <w:rsid w:val="00B552B4"/>
    <w:rsid w:val="00B83177"/>
    <w:rsid w:val="00B9402A"/>
    <w:rsid w:val="00BB47DD"/>
    <w:rsid w:val="00BC3EB6"/>
    <w:rsid w:val="00BD06F4"/>
    <w:rsid w:val="00BF151B"/>
    <w:rsid w:val="00BF2391"/>
    <w:rsid w:val="00BF4021"/>
    <w:rsid w:val="00BF5E28"/>
    <w:rsid w:val="00BF61B0"/>
    <w:rsid w:val="00C07E33"/>
    <w:rsid w:val="00C10D59"/>
    <w:rsid w:val="00C33E5B"/>
    <w:rsid w:val="00C37AD2"/>
    <w:rsid w:val="00C41656"/>
    <w:rsid w:val="00C55317"/>
    <w:rsid w:val="00C60F8B"/>
    <w:rsid w:val="00C6477E"/>
    <w:rsid w:val="00C70BCB"/>
    <w:rsid w:val="00C712AC"/>
    <w:rsid w:val="00CA0F1C"/>
    <w:rsid w:val="00CB49BC"/>
    <w:rsid w:val="00CB5B85"/>
    <w:rsid w:val="00CB5CBD"/>
    <w:rsid w:val="00CB65E3"/>
    <w:rsid w:val="00CC0DB7"/>
    <w:rsid w:val="00CD3C6A"/>
    <w:rsid w:val="00CD52ED"/>
    <w:rsid w:val="00CE3953"/>
    <w:rsid w:val="00CF11CF"/>
    <w:rsid w:val="00CF5870"/>
    <w:rsid w:val="00D20073"/>
    <w:rsid w:val="00D23792"/>
    <w:rsid w:val="00D2535A"/>
    <w:rsid w:val="00D272FD"/>
    <w:rsid w:val="00D32BAF"/>
    <w:rsid w:val="00D33D38"/>
    <w:rsid w:val="00D54728"/>
    <w:rsid w:val="00D64810"/>
    <w:rsid w:val="00D6664F"/>
    <w:rsid w:val="00D70D8C"/>
    <w:rsid w:val="00D87939"/>
    <w:rsid w:val="00DA4428"/>
    <w:rsid w:val="00DA6F25"/>
    <w:rsid w:val="00DC3051"/>
    <w:rsid w:val="00DC379C"/>
    <w:rsid w:val="00DC7CB7"/>
    <w:rsid w:val="00DD3E11"/>
    <w:rsid w:val="00DD66FB"/>
    <w:rsid w:val="00DF2B41"/>
    <w:rsid w:val="00DF3B95"/>
    <w:rsid w:val="00DF44A1"/>
    <w:rsid w:val="00DF59C1"/>
    <w:rsid w:val="00DF64A4"/>
    <w:rsid w:val="00E01896"/>
    <w:rsid w:val="00E06387"/>
    <w:rsid w:val="00E06A4B"/>
    <w:rsid w:val="00E07DC7"/>
    <w:rsid w:val="00E14157"/>
    <w:rsid w:val="00E14849"/>
    <w:rsid w:val="00E261B5"/>
    <w:rsid w:val="00E31443"/>
    <w:rsid w:val="00E416FE"/>
    <w:rsid w:val="00E427D0"/>
    <w:rsid w:val="00E56E92"/>
    <w:rsid w:val="00E6422A"/>
    <w:rsid w:val="00E70769"/>
    <w:rsid w:val="00E729CF"/>
    <w:rsid w:val="00E7606F"/>
    <w:rsid w:val="00E84B47"/>
    <w:rsid w:val="00E85598"/>
    <w:rsid w:val="00E97429"/>
    <w:rsid w:val="00EA0C62"/>
    <w:rsid w:val="00EA3C48"/>
    <w:rsid w:val="00EA5F48"/>
    <w:rsid w:val="00EB604B"/>
    <w:rsid w:val="00EB69D3"/>
    <w:rsid w:val="00EC2CE7"/>
    <w:rsid w:val="00ED5A4F"/>
    <w:rsid w:val="00ED6CBE"/>
    <w:rsid w:val="00ED7131"/>
    <w:rsid w:val="00EE1819"/>
    <w:rsid w:val="00EE277F"/>
    <w:rsid w:val="00EE3AA3"/>
    <w:rsid w:val="00EF1C26"/>
    <w:rsid w:val="00F00413"/>
    <w:rsid w:val="00F16094"/>
    <w:rsid w:val="00F17C52"/>
    <w:rsid w:val="00F207C8"/>
    <w:rsid w:val="00F264D8"/>
    <w:rsid w:val="00F27661"/>
    <w:rsid w:val="00F40A85"/>
    <w:rsid w:val="00F53993"/>
    <w:rsid w:val="00F62D49"/>
    <w:rsid w:val="00F67F4D"/>
    <w:rsid w:val="00F72129"/>
    <w:rsid w:val="00F77644"/>
    <w:rsid w:val="00F77DD5"/>
    <w:rsid w:val="00F8110B"/>
    <w:rsid w:val="00F97A84"/>
    <w:rsid w:val="00FA5886"/>
    <w:rsid w:val="00FB2618"/>
    <w:rsid w:val="00FB41C1"/>
    <w:rsid w:val="00FC03B3"/>
    <w:rsid w:val="00FC3E14"/>
    <w:rsid w:val="00FD1629"/>
    <w:rsid w:val="00FE16B5"/>
    <w:rsid w:val="00FE4DA9"/>
    <w:rsid w:val="00FF1073"/>
    <w:rsid w:val="00FF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91C7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C1C75"/>
    <w:pPr>
      <w:jc w:val="both"/>
    </w:pPr>
    <w:rPr>
      <w:rFonts w:ascii="Roboto" w:hAnsi="Roboto"/>
      <w:color w:val="00205C"/>
    </w:rPr>
  </w:style>
  <w:style w:type="paragraph" w:styleId="Ttulo1">
    <w:name w:val="heading 1"/>
    <w:basedOn w:val="Normal"/>
    <w:next w:val="Normal"/>
    <w:link w:val="Ttulo1Car"/>
    <w:uiPriority w:val="9"/>
    <w:qFormat/>
    <w:rsid w:val="00510845"/>
    <w:pPr>
      <w:keepNext/>
      <w:keepLines/>
      <w:pBdr>
        <w:left w:val="single" w:sz="24" w:space="5" w:color="009ADE"/>
      </w:pBdr>
      <w:spacing w:before="240" w:after="0"/>
      <w:outlineLvl w:val="0"/>
    </w:pPr>
    <w:rPr>
      <w:rFonts w:eastAsiaTheme="majorEastAsia" w:cstheme="majorBidi"/>
      <w:b/>
      <w:sz w:val="4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10845"/>
    <w:pPr>
      <w:outlineLvl w:val="1"/>
    </w:pPr>
    <w:rPr>
      <w:b/>
      <w:bCs/>
      <w:sz w:val="40"/>
      <w:szCs w:val="4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4A6D"/>
    <w:pPr>
      <w:outlineLvl w:val="2"/>
    </w:pPr>
    <w:rPr>
      <w:b/>
      <w:bCs/>
      <w:color w:val="009ADE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rsid w:val="0050515B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7B5F" w:themeColor="text2"/>
    </w:rPr>
  </w:style>
  <w:style w:type="paragraph" w:styleId="Ttulo5">
    <w:name w:val="heading 5"/>
    <w:basedOn w:val="Normal"/>
    <w:next w:val="Normal"/>
    <w:link w:val="Ttulo5Car"/>
    <w:uiPriority w:val="9"/>
    <w:rsid w:val="00CB49BC"/>
    <w:pPr>
      <w:tabs>
        <w:tab w:val="num" w:pos="1008"/>
      </w:tabs>
      <w:spacing w:before="240" w:after="60" w:line="240" w:lineRule="auto"/>
      <w:ind w:left="1008" w:hanging="1008"/>
      <w:jc w:val="left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es-ES_tradnl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rsid w:val="00CB49BC"/>
    <w:pPr>
      <w:tabs>
        <w:tab w:val="num" w:pos="1152"/>
      </w:tabs>
      <w:spacing w:before="240" w:after="60" w:line="240" w:lineRule="auto"/>
      <w:ind w:left="1152" w:hanging="1152"/>
      <w:jc w:val="left"/>
      <w:outlineLvl w:val="5"/>
    </w:pPr>
    <w:rPr>
      <w:rFonts w:ascii="Times New Roman" w:eastAsia="Times New Roman" w:hAnsi="Times New Roman" w:cs="Times New Roman"/>
      <w:b/>
      <w:bCs/>
      <w:kern w:val="0"/>
      <w:lang w:val="es-ES_tradnl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rsid w:val="00CB49BC"/>
    <w:pPr>
      <w:tabs>
        <w:tab w:val="num" w:pos="1296"/>
      </w:tabs>
      <w:spacing w:before="240" w:after="60" w:line="240" w:lineRule="auto"/>
      <w:ind w:left="1296" w:hanging="1296"/>
      <w:jc w:val="left"/>
      <w:outlineLvl w:val="6"/>
    </w:pPr>
    <w:rPr>
      <w:rFonts w:ascii="Times New Roman" w:eastAsia="Times New Roman" w:hAnsi="Times New Roman" w:cs="Times New Roman"/>
      <w:kern w:val="0"/>
      <w:sz w:val="24"/>
      <w:szCs w:val="24"/>
      <w:lang w:val="es-ES_tradnl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rsid w:val="00CB49BC"/>
    <w:pPr>
      <w:tabs>
        <w:tab w:val="num" w:pos="1440"/>
      </w:tabs>
      <w:spacing w:before="240" w:after="60" w:line="240" w:lineRule="auto"/>
      <w:ind w:left="1440" w:hanging="1440"/>
      <w:jc w:val="left"/>
      <w:outlineLvl w:val="7"/>
    </w:pPr>
    <w:rPr>
      <w:rFonts w:ascii="Times New Roman" w:eastAsia="Times New Roman" w:hAnsi="Times New Roman" w:cs="Times New Roman"/>
      <w:i/>
      <w:iCs/>
      <w:kern w:val="0"/>
      <w:sz w:val="24"/>
      <w:szCs w:val="24"/>
      <w:lang w:val="es-ES_tradnl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rsid w:val="00CB49BC"/>
    <w:pPr>
      <w:tabs>
        <w:tab w:val="num" w:pos="1584"/>
      </w:tabs>
      <w:spacing w:before="240" w:after="60" w:line="240" w:lineRule="auto"/>
      <w:ind w:left="1584" w:hanging="1584"/>
      <w:jc w:val="left"/>
      <w:outlineLvl w:val="8"/>
    </w:pPr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uiPriority w:val="99"/>
    <w:unhideWhenUsed/>
    <w:rsid w:val="00271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uiPriority w:val="99"/>
    <w:rsid w:val="002713D9"/>
  </w:style>
  <w:style w:type="paragraph" w:styleId="Piedepgina">
    <w:name w:val="footer"/>
    <w:basedOn w:val="Normal"/>
    <w:link w:val="PiedepginaCar"/>
    <w:uiPriority w:val="99"/>
    <w:unhideWhenUsed/>
    <w:rsid w:val="00271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3D9"/>
  </w:style>
  <w:style w:type="paragraph" w:customStyle="1" w:styleId="Capitulotitular">
    <w:name w:val="Capitulo titular"/>
    <w:basedOn w:val="Normal"/>
    <w:link w:val="CapitulotitularCar"/>
    <w:qFormat/>
    <w:rsid w:val="003B4A6D"/>
    <w:pPr>
      <w:ind w:left="227"/>
    </w:pPr>
    <w:rPr>
      <w:b/>
      <w:bCs/>
      <w:sz w:val="60"/>
      <w:szCs w:val="60"/>
    </w:rPr>
  </w:style>
  <w:style w:type="character" w:customStyle="1" w:styleId="CapitulotitularCar">
    <w:name w:val="Capitulo titular Car"/>
    <w:basedOn w:val="Fuentedeprrafopredeter"/>
    <w:link w:val="Capitulotitular"/>
    <w:rsid w:val="003B4A6D"/>
    <w:rPr>
      <w:rFonts w:ascii="Roboto" w:hAnsi="Roboto"/>
      <w:b/>
      <w:bCs/>
      <w:color w:val="00205C"/>
      <w:sz w:val="60"/>
      <w:szCs w:val="60"/>
    </w:rPr>
  </w:style>
  <w:style w:type="paragraph" w:customStyle="1" w:styleId="Encabezado-Texto">
    <w:name w:val="Encabezado-Texto"/>
    <w:basedOn w:val="Normal"/>
    <w:link w:val="Encabezado-TextoCar"/>
    <w:qFormat/>
    <w:rsid w:val="00960993"/>
    <w:pPr>
      <w:spacing w:after="0"/>
      <w:jc w:val="right"/>
    </w:pPr>
    <w:rPr>
      <w:color w:val="A5A5A5" w:themeColor="accent3"/>
      <w:sz w:val="16"/>
      <w:szCs w:val="16"/>
    </w:rPr>
  </w:style>
  <w:style w:type="paragraph" w:customStyle="1" w:styleId="NCapitulo">
    <w:name w:val="Nº Capitulo"/>
    <w:basedOn w:val="Normal"/>
    <w:link w:val="NCapituloCar"/>
    <w:qFormat/>
    <w:rsid w:val="00BF5E28"/>
    <w:pPr>
      <w:spacing w:after="0" w:line="240" w:lineRule="auto"/>
    </w:pPr>
    <w:rPr>
      <w:b/>
      <w:bCs/>
      <w:color w:val="009ADE"/>
      <w:sz w:val="200"/>
      <w:szCs w:val="200"/>
    </w:rPr>
  </w:style>
  <w:style w:type="character" w:customStyle="1" w:styleId="Encabezado-TextoCar">
    <w:name w:val="Encabezado-Texto Car"/>
    <w:basedOn w:val="Fuentedeprrafopredeter"/>
    <w:link w:val="Encabezado-Texto"/>
    <w:rsid w:val="00960993"/>
    <w:rPr>
      <w:color w:val="A5A5A5" w:themeColor="accent3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510845"/>
    <w:rPr>
      <w:rFonts w:ascii="Roboto" w:eastAsiaTheme="majorEastAsia" w:hAnsi="Roboto" w:cstheme="majorBidi"/>
      <w:b/>
      <w:color w:val="00205C"/>
      <w:sz w:val="48"/>
      <w:szCs w:val="32"/>
    </w:rPr>
  </w:style>
  <w:style w:type="character" w:customStyle="1" w:styleId="NCapituloCar">
    <w:name w:val="Nº Capitulo Car"/>
    <w:basedOn w:val="Fuentedeprrafopredeter"/>
    <w:link w:val="NCapitulo"/>
    <w:rsid w:val="00BF5E28"/>
    <w:rPr>
      <w:rFonts w:ascii="Roboto" w:hAnsi="Roboto"/>
      <w:b/>
      <w:bCs/>
      <w:color w:val="009ADE"/>
      <w:sz w:val="200"/>
      <w:szCs w:val="200"/>
    </w:rPr>
  </w:style>
  <w:style w:type="character" w:customStyle="1" w:styleId="Ttulo2Car">
    <w:name w:val="Título 2 Car"/>
    <w:basedOn w:val="Fuentedeprrafopredeter"/>
    <w:link w:val="Ttulo2"/>
    <w:uiPriority w:val="9"/>
    <w:rsid w:val="00510845"/>
    <w:rPr>
      <w:rFonts w:ascii="Roboto" w:hAnsi="Roboto"/>
      <w:b/>
      <w:bCs/>
      <w:color w:val="00205C"/>
      <w:sz w:val="40"/>
      <w:szCs w:val="40"/>
    </w:rPr>
  </w:style>
  <w:style w:type="character" w:customStyle="1" w:styleId="Ttulo3Car">
    <w:name w:val="Título 3 Car"/>
    <w:basedOn w:val="Fuentedeprrafopredeter"/>
    <w:link w:val="Ttulo3"/>
    <w:uiPriority w:val="9"/>
    <w:rsid w:val="003B4A6D"/>
    <w:rPr>
      <w:rFonts w:ascii="Roboto" w:hAnsi="Roboto"/>
      <w:b/>
      <w:bCs/>
      <w:color w:val="009ADE"/>
      <w:sz w:val="28"/>
      <w:szCs w:val="28"/>
    </w:rPr>
  </w:style>
  <w:style w:type="paragraph" w:styleId="Ttulo">
    <w:name w:val="Title"/>
    <w:aliases w:val="Puesto1"/>
    <w:basedOn w:val="Normal"/>
    <w:next w:val="Normal"/>
    <w:link w:val="TtuloCar"/>
    <w:uiPriority w:val="10"/>
    <w:rsid w:val="00F97A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Puesto1 Car"/>
    <w:basedOn w:val="Fuentedeprrafopredeter"/>
    <w:link w:val="Ttulo"/>
    <w:uiPriority w:val="10"/>
    <w:rsid w:val="00F97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4Car">
    <w:name w:val="Título 4 Car"/>
    <w:basedOn w:val="Fuentedeprrafopredeter"/>
    <w:link w:val="Ttulo4"/>
    <w:uiPriority w:val="9"/>
    <w:rsid w:val="0050515B"/>
    <w:rPr>
      <w:rFonts w:eastAsiaTheme="majorEastAsia" w:cstheme="majorBidi"/>
      <w:i/>
      <w:iCs/>
      <w:color w:val="007B5F" w:themeColor="text2"/>
    </w:rPr>
  </w:style>
  <w:style w:type="paragraph" w:styleId="TDC1">
    <w:name w:val="toc 1"/>
    <w:basedOn w:val="Normal"/>
    <w:next w:val="Normal"/>
    <w:autoRedefine/>
    <w:uiPriority w:val="39"/>
    <w:unhideWhenUsed/>
    <w:rsid w:val="006D7210"/>
    <w:pPr>
      <w:tabs>
        <w:tab w:val="right" w:leader="dot" w:pos="13142"/>
      </w:tabs>
      <w:spacing w:before="120" w:after="120"/>
    </w:pPr>
    <w:rPr>
      <w:rFonts w:cstheme="minorHAnsi"/>
      <w:b/>
      <w:bCs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236CC0"/>
    <w:pPr>
      <w:tabs>
        <w:tab w:val="right" w:leader="dot" w:pos="13152"/>
      </w:tabs>
      <w:spacing w:after="0"/>
      <w:ind w:left="240"/>
    </w:pPr>
    <w:rPr>
      <w:rFonts w:cstheme="minorHAnsi"/>
      <w:noProof/>
      <w:szCs w:val="20"/>
    </w:rPr>
  </w:style>
  <w:style w:type="character" w:styleId="Hipervnculo">
    <w:name w:val="Hyperlink"/>
    <w:basedOn w:val="Fuentedeprrafopredeter"/>
    <w:uiPriority w:val="99"/>
    <w:unhideWhenUsed/>
    <w:rsid w:val="00AC2A6D"/>
    <w:rPr>
      <w:color w:val="004899" w:themeColor="hyperlink"/>
      <w:u w:val="single"/>
    </w:rPr>
  </w:style>
  <w:style w:type="table" w:styleId="Tablaconcuadrcula">
    <w:name w:val="Table Grid"/>
    <w:basedOn w:val="Tablanormal"/>
    <w:uiPriority w:val="39"/>
    <w:rsid w:val="00D66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ellibro">
    <w:name w:val="Book Title"/>
    <w:basedOn w:val="Fuentedeprrafopredeter"/>
    <w:uiPriority w:val="33"/>
    <w:rsid w:val="00DC379C"/>
    <w:rPr>
      <w:b/>
      <w:bCs/>
      <w:i/>
      <w:iCs/>
      <w:spacing w:val="5"/>
    </w:rPr>
  </w:style>
  <w:style w:type="character" w:styleId="Referenciaintensa">
    <w:name w:val="Intense Reference"/>
    <w:basedOn w:val="Fuentedeprrafopredeter"/>
    <w:uiPriority w:val="32"/>
    <w:rsid w:val="00DC379C"/>
    <w:rPr>
      <w:b/>
      <w:bCs/>
      <w:smallCaps/>
      <w:color w:val="39A935" w:themeColor="accent1"/>
      <w:spacing w:val="5"/>
    </w:rPr>
  </w:style>
  <w:style w:type="character" w:styleId="Referenciasutil">
    <w:name w:val="Subtle Reference"/>
    <w:basedOn w:val="Fuentedeprrafopredeter"/>
    <w:uiPriority w:val="31"/>
    <w:rsid w:val="00DC379C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1C75"/>
    <w:pPr>
      <w:pBdr>
        <w:top w:val="single" w:sz="4" w:space="10" w:color="009ADE"/>
        <w:bottom w:val="single" w:sz="4" w:space="10" w:color="009ADE"/>
      </w:pBdr>
      <w:spacing w:before="360" w:after="360"/>
      <w:ind w:left="864" w:right="864"/>
      <w:jc w:val="center"/>
    </w:pPr>
    <w:rPr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1C75"/>
    <w:rPr>
      <w:rFonts w:ascii="Roboto" w:hAnsi="Roboto"/>
      <w:i/>
      <w:iCs/>
      <w:color w:val="00205C"/>
    </w:rPr>
  </w:style>
  <w:style w:type="paragraph" w:styleId="Cita">
    <w:name w:val="Quote"/>
    <w:basedOn w:val="Normal"/>
    <w:next w:val="Normal"/>
    <w:link w:val="CitaCar"/>
    <w:uiPriority w:val="29"/>
    <w:qFormat/>
    <w:rsid w:val="00AC1C75"/>
    <w:pPr>
      <w:spacing w:before="200"/>
      <w:ind w:left="864" w:right="864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AC1C75"/>
    <w:rPr>
      <w:rFonts w:ascii="Roboto" w:hAnsi="Roboto"/>
      <w:i/>
      <w:iCs/>
      <w:color w:val="00205C"/>
    </w:rPr>
  </w:style>
  <w:style w:type="character" w:styleId="Textoennegrita">
    <w:name w:val="Strong"/>
    <w:basedOn w:val="Fuentedeprrafopredeter"/>
    <w:uiPriority w:val="22"/>
    <w:qFormat/>
    <w:rsid w:val="00AC1C75"/>
    <w:rPr>
      <w:b/>
      <w:bCs/>
      <w:color w:val="00205C"/>
    </w:rPr>
  </w:style>
  <w:style w:type="character" w:styleId="nfasis">
    <w:name w:val="Emphasis"/>
    <w:basedOn w:val="Fuentedeprrafopredeter"/>
    <w:uiPriority w:val="20"/>
    <w:qFormat/>
    <w:rsid w:val="00DC379C"/>
    <w:rPr>
      <w:i/>
      <w:iCs/>
    </w:rPr>
  </w:style>
  <w:style w:type="character" w:styleId="nfasisintenso">
    <w:name w:val="Intense Emphasis"/>
    <w:basedOn w:val="Fuentedeprrafopredeter"/>
    <w:uiPriority w:val="21"/>
    <w:rsid w:val="00DC379C"/>
    <w:rPr>
      <w:i/>
      <w:iCs/>
      <w:color w:val="39A935" w:themeColor="accent1"/>
    </w:rPr>
  </w:style>
  <w:style w:type="character" w:styleId="nfasissutil">
    <w:name w:val="Subtle Emphasis"/>
    <w:basedOn w:val="Fuentedeprrafopredeter"/>
    <w:uiPriority w:val="19"/>
    <w:qFormat/>
    <w:rsid w:val="00DC379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ar"/>
    <w:uiPriority w:val="11"/>
    <w:qFormat/>
    <w:rsid w:val="00DC379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C379C"/>
    <w:rPr>
      <w:rFonts w:eastAsiaTheme="minorEastAsia"/>
      <w:color w:val="5A5A5A" w:themeColor="text1" w:themeTint="A5"/>
      <w:spacing w:val="15"/>
    </w:rPr>
  </w:style>
  <w:style w:type="paragraph" w:customStyle="1" w:styleId="Portada-ttulo">
    <w:name w:val="Portada-título"/>
    <w:basedOn w:val="Normal"/>
    <w:link w:val="Portada-ttuloCar"/>
    <w:qFormat/>
    <w:rsid w:val="00432F31"/>
    <w:rPr>
      <w:b/>
      <w:bCs/>
      <w:color w:val="FFFFFF" w:themeColor="background1"/>
      <w:sz w:val="52"/>
      <w:szCs w:val="52"/>
    </w:rPr>
  </w:style>
  <w:style w:type="paragraph" w:customStyle="1" w:styleId="Portada-subttulo">
    <w:name w:val="Portada-subtítulo"/>
    <w:basedOn w:val="Normal"/>
    <w:link w:val="Portada-subttuloCar"/>
    <w:qFormat/>
    <w:rsid w:val="00432F31"/>
    <w:rPr>
      <w:b/>
      <w:bCs/>
      <w:color w:val="FFFFFF" w:themeColor="background1"/>
      <w:sz w:val="30"/>
      <w:szCs w:val="30"/>
    </w:rPr>
  </w:style>
  <w:style w:type="character" w:customStyle="1" w:styleId="Portada-ttuloCar">
    <w:name w:val="Portada-título Car"/>
    <w:basedOn w:val="Fuentedeprrafopredeter"/>
    <w:link w:val="Portada-ttulo"/>
    <w:rsid w:val="00432F31"/>
    <w:rPr>
      <w:b/>
      <w:bCs/>
      <w:color w:val="FFFFFF" w:themeColor="background1"/>
      <w:sz w:val="52"/>
      <w:szCs w:val="52"/>
    </w:rPr>
  </w:style>
  <w:style w:type="character" w:customStyle="1" w:styleId="Portada-subttuloCar">
    <w:name w:val="Portada-subtítulo Car"/>
    <w:basedOn w:val="Fuentedeprrafopredeter"/>
    <w:link w:val="Portada-subttulo"/>
    <w:rsid w:val="00432F31"/>
    <w:rPr>
      <w:b/>
      <w:bCs/>
      <w:color w:val="FFFFFF" w:themeColor="background1"/>
      <w:sz w:val="30"/>
      <w:szCs w:val="30"/>
    </w:rPr>
  </w:style>
  <w:style w:type="paragraph" w:styleId="TDC3">
    <w:name w:val="toc 3"/>
    <w:basedOn w:val="Normal"/>
    <w:next w:val="Normal"/>
    <w:autoRedefine/>
    <w:uiPriority w:val="39"/>
    <w:unhideWhenUsed/>
    <w:rsid w:val="00772C13"/>
    <w:pPr>
      <w:spacing w:after="100"/>
      <w:ind w:left="440"/>
    </w:pPr>
  </w:style>
  <w:style w:type="paragraph" w:styleId="Prrafodelista">
    <w:name w:val="List Paragraph"/>
    <w:aliases w:val="List,Lista sin Numerar,Párrafo Numerado,Lista1,Lista11,Lista2,Lista3,Lista4,Lista5,Lista6"/>
    <w:basedOn w:val="Normal"/>
    <w:link w:val="PrrafodelistaCar"/>
    <w:uiPriority w:val="34"/>
    <w:rsid w:val="00014014"/>
    <w:pPr>
      <w:spacing w:after="0" w:line="240" w:lineRule="auto"/>
      <w:ind w:left="708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PrrafodelistaCar">
    <w:name w:val="Párrafo de lista Car"/>
    <w:aliases w:val="List Car,Lista sin Numerar Car,Párrafo Numerado Car,Lista1 Car,Lista11 Car,Lista2 Car,Lista3 Car,Lista4 Car,Lista5 Car,Lista6 Car"/>
    <w:link w:val="Prrafodelista"/>
    <w:uiPriority w:val="34"/>
    <w:rsid w:val="00014014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CB49BC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es-ES_tradnl" w:eastAsia="es-ES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CB49BC"/>
    <w:rPr>
      <w:rFonts w:ascii="Times New Roman" w:eastAsia="Times New Roman" w:hAnsi="Times New Roman" w:cs="Times New Roman"/>
      <w:b/>
      <w:bCs/>
      <w:kern w:val="0"/>
      <w:lang w:val="es-ES_tradnl"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CB49BC"/>
    <w:rPr>
      <w:rFonts w:ascii="Times New Roman" w:eastAsia="Times New Roman" w:hAnsi="Times New Roman" w:cs="Times New Roman"/>
      <w:kern w:val="0"/>
      <w:sz w:val="24"/>
      <w:szCs w:val="24"/>
      <w:lang w:val="es-ES_tradnl" w:eastAsia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rsid w:val="00CB49BC"/>
    <w:rPr>
      <w:rFonts w:ascii="Times New Roman" w:eastAsia="Times New Roman" w:hAnsi="Times New Roman" w:cs="Times New Roman"/>
      <w:i/>
      <w:iCs/>
      <w:kern w:val="0"/>
      <w:sz w:val="24"/>
      <w:szCs w:val="24"/>
      <w:lang w:val="es-ES_tradnl"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rsid w:val="00CB49BC"/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CB49BC"/>
  </w:style>
  <w:style w:type="paragraph" w:styleId="Textoindependiente">
    <w:name w:val="Body Text"/>
    <w:aliases w:val="Texto independiente Car Car"/>
    <w:basedOn w:val="Normal"/>
    <w:link w:val="TextoindependienteCar"/>
    <w:uiPriority w:val="1"/>
    <w:rsid w:val="00CB49BC"/>
    <w:pPr>
      <w:widowControl w:val="0"/>
      <w:autoSpaceDE w:val="0"/>
      <w:autoSpaceDN w:val="0"/>
      <w:adjustRightInd w:val="0"/>
      <w:spacing w:after="0" w:line="240" w:lineRule="auto"/>
      <w:ind w:left="819" w:hanging="285"/>
      <w:jc w:val="left"/>
    </w:pPr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character" w:customStyle="1" w:styleId="TextoindependienteCar">
    <w:name w:val="Texto independiente Car"/>
    <w:aliases w:val="Texto independiente Car Car Car"/>
    <w:basedOn w:val="Fuentedeprrafopredeter"/>
    <w:link w:val="Textoindependiente"/>
    <w:uiPriority w:val="1"/>
    <w:rsid w:val="00CB49BC"/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paragraph" w:customStyle="1" w:styleId="TableParagraph">
    <w:name w:val="Table Paragraph"/>
    <w:basedOn w:val="Normal"/>
    <w:uiPriority w:val="1"/>
    <w:rsid w:val="00CB49B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Grid">
    <w:name w:val="TableGrid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angra3detindependiente">
    <w:name w:val="Body Text Indent 3"/>
    <w:basedOn w:val="Normal"/>
    <w:link w:val="Sangra3detindependienteCar"/>
    <w:unhideWhenUsed/>
    <w:rsid w:val="00CB49BC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49BC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9B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Segoe UI" w:eastAsia="Times New Roman" w:hAnsi="Segoe UI" w:cs="Segoe UI"/>
      <w:kern w:val="0"/>
      <w:sz w:val="18"/>
      <w:szCs w:val="18"/>
      <w:lang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9BC"/>
    <w:rPr>
      <w:rFonts w:ascii="Segoe UI" w:eastAsia="Times New Roman" w:hAnsi="Segoe UI" w:cs="Segoe UI"/>
      <w:kern w:val="0"/>
      <w:sz w:val="18"/>
      <w:szCs w:val="18"/>
      <w:lang w:eastAsia="es-ES"/>
      <w14:ligatures w14:val="none"/>
    </w:rPr>
  </w:style>
  <w:style w:type="paragraph" w:styleId="Sangradetextonormal">
    <w:name w:val="Body Text Indent"/>
    <w:basedOn w:val="Normal"/>
    <w:link w:val="SangradetextonormalCar"/>
    <w:unhideWhenUsed/>
    <w:rsid w:val="00CB49BC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CB49BC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Grid1">
    <w:name w:val="TableGrid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B49BC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eastAsia="es-ES"/>
      <w14:ligatures w14:val="none"/>
    </w:rPr>
  </w:style>
  <w:style w:type="table" w:styleId="Tablaconlista7">
    <w:name w:val="Table List 7"/>
    <w:basedOn w:val="Tablanormal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character" w:styleId="Nmerodepgina">
    <w:name w:val="page number"/>
    <w:basedOn w:val="Fuentedeprrafopredeter"/>
    <w:rsid w:val="00CB49BC"/>
    <w:rPr>
      <w:rFonts w:cs="Times New Roman"/>
    </w:rPr>
  </w:style>
  <w:style w:type="paragraph" w:styleId="Listaconvietas2">
    <w:name w:val="List Bullet 2"/>
    <w:basedOn w:val="Normal"/>
    <w:uiPriority w:val="99"/>
    <w:rsid w:val="00CB49BC"/>
    <w:pPr>
      <w:numPr>
        <w:numId w:val="1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NormalWeb">
    <w:name w:val="Normal (Web)"/>
    <w:basedOn w:val="Normal"/>
    <w:uiPriority w:val="99"/>
    <w:rsid w:val="00CB49BC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CB49BC"/>
    <w:pPr>
      <w:spacing w:after="0" w:line="240" w:lineRule="auto"/>
      <w:ind w:left="993" w:right="535"/>
    </w:pPr>
    <w:rPr>
      <w:rFonts w:ascii="Arial" w:eastAsia="Times New Roman" w:hAnsi="Arial" w:cs="Arial"/>
      <w:kern w:val="0"/>
      <w:sz w:val="24"/>
      <w:szCs w:val="20"/>
      <w:lang w:eastAsia="es-ES"/>
      <w14:ligatures w14:val="none"/>
    </w:rPr>
  </w:style>
  <w:style w:type="paragraph" w:styleId="Textosinformato">
    <w:name w:val="Plain Text"/>
    <w:basedOn w:val="Normal"/>
    <w:link w:val="TextosinformatoCar"/>
    <w:rsid w:val="00CB49BC"/>
    <w:pPr>
      <w:spacing w:after="0" w:line="240" w:lineRule="auto"/>
      <w:jc w:val="left"/>
    </w:pPr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character" w:customStyle="1" w:styleId="TextosinformatoCar">
    <w:name w:val="Texto sin formato Car"/>
    <w:basedOn w:val="Fuentedeprrafopredeter"/>
    <w:link w:val="Textosinformato"/>
    <w:rsid w:val="00CB49BC"/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paragraph" w:styleId="Listaconvietas">
    <w:name w:val="List Bullet"/>
    <w:basedOn w:val="Normal"/>
    <w:rsid w:val="00CB49BC"/>
    <w:pPr>
      <w:numPr>
        <w:numId w:val="2"/>
      </w:numPr>
      <w:tabs>
        <w:tab w:val="clear" w:pos="360"/>
        <w:tab w:val="num" w:pos="643"/>
      </w:tabs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Listaconvietas3">
    <w:name w:val="List Bullet 3"/>
    <w:basedOn w:val="Normal"/>
    <w:uiPriority w:val="99"/>
    <w:rsid w:val="00CB49BC"/>
    <w:pPr>
      <w:numPr>
        <w:numId w:val="3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CB49BC"/>
    <w:pPr>
      <w:spacing w:after="120" w:line="48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CB49BC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customStyle="1" w:styleId="vietas">
    <w:name w:val="viñetas"/>
    <w:basedOn w:val="Normal"/>
    <w:rsid w:val="00CB49BC"/>
    <w:pPr>
      <w:numPr>
        <w:numId w:val="4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Grid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Grid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">
    <w:name w:val="Tabla con lista 71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">
    <w:name w:val="Tabla con cuadrícula3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Grid2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Grid4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2">
    <w:name w:val="Tabla con lista 72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4">
    <w:name w:val="Tabla con cuadrícula4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Grid2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Grid3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1">
    <w:name w:val="TableGrid1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1">
    <w:name w:val="Tabla con lista 711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1">
    <w:name w:val="Tabla con cuadrícula31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Grid2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1">
    <w:name w:val="Tabla con cuadrícula2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Grid5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">
    <w:name w:val="TableGrid1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3">
    <w:name w:val="Tabla con lista 73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5">
    <w:name w:val="Tabla con cuadrícula5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Grid2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Grid3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2">
    <w:name w:val="TableGrid1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2">
    <w:name w:val="Tabla con lista 712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2">
    <w:name w:val="Tabla con cuadrícula32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">
    <w:name w:val="Tabla con cuadrícula1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2">
    <w:name w:val="TableGrid2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2">
    <w:name w:val="Tabla con cuadrícula2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nea">
    <w:name w:val="line number"/>
    <w:basedOn w:val="Fuentedeprrafopredeter"/>
    <w:uiPriority w:val="99"/>
    <w:semiHidden/>
    <w:unhideWhenUsed/>
    <w:rsid w:val="00CB49BC"/>
    <w:rPr>
      <w:rFonts w:cs="Times New Roman"/>
    </w:rPr>
  </w:style>
  <w:style w:type="numbering" w:customStyle="1" w:styleId="Estilo11">
    <w:name w:val="Estilo11"/>
    <w:rsid w:val="00CB49BC"/>
    <w:pPr>
      <w:numPr>
        <w:numId w:val="6"/>
      </w:numPr>
    </w:pPr>
  </w:style>
  <w:style w:type="numbering" w:customStyle="1" w:styleId="Estilo1">
    <w:name w:val="Estilo1"/>
    <w:rsid w:val="00CB49BC"/>
    <w:pPr>
      <w:numPr>
        <w:numId w:val="5"/>
      </w:numPr>
    </w:pPr>
  </w:style>
  <w:style w:type="numbering" w:customStyle="1" w:styleId="Listaactual11">
    <w:name w:val="Lista actual11"/>
    <w:rsid w:val="00CB49BC"/>
    <w:pPr>
      <w:numPr>
        <w:numId w:val="8"/>
      </w:numPr>
    </w:pPr>
  </w:style>
  <w:style w:type="numbering" w:customStyle="1" w:styleId="Listaactual1">
    <w:name w:val="Lista actual1"/>
    <w:rsid w:val="00CB49BC"/>
    <w:pPr>
      <w:numPr>
        <w:numId w:val="7"/>
      </w:numPr>
    </w:pPr>
  </w:style>
  <w:style w:type="numbering" w:customStyle="1" w:styleId="Sinlista11">
    <w:name w:val="Sin lista11"/>
    <w:next w:val="Sinlista"/>
    <w:semiHidden/>
    <w:rsid w:val="00CB49BC"/>
  </w:style>
  <w:style w:type="paragraph" w:customStyle="1" w:styleId="estilopunto">
    <w:name w:val="estilopunto"/>
    <w:basedOn w:val="Normal"/>
    <w:rsid w:val="00CB49BC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xl24">
    <w:name w:val="xl24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5">
    <w:name w:val="xl25"/>
    <w:basedOn w:val="Normal"/>
    <w:rsid w:val="00CB49BC"/>
    <w:pPr>
      <w:pBdr>
        <w:lef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6">
    <w:name w:val="xl26"/>
    <w:basedOn w:val="Normal"/>
    <w:rsid w:val="00CB49BC"/>
    <w:pPr>
      <w:pBdr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7">
    <w:name w:val="xl27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8">
    <w:name w:val="xl28"/>
    <w:basedOn w:val="Normal"/>
    <w:rsid w:val="00CB49BC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9">
    <w:name w:val="xl29"/>
    <w:basedOn w:val="Normal"/>
    <w:rsid w:val="00CB49BC"/>
    <w:pP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18"/>
      <w:szCs w:val="18"/>
      <w:lang w:eastAsia="es-ES"/>
      <w14:ligatures w14:val="none"/>
    </w:rPr>
  </w:style>
  <w:style w:type="paragraph" w:customStyle="1" w:styleId="xl30">
    <w:name w:val="xl30"/>
    <w:basedOn w:val="Normal"/>
    <w:rsid w:val="00CB49BC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18"/>
      <w:szCs w:val="18"/>
      <w:lang w:eastAsia="es-ES"/>
      <w14:ligatures w14:val="none"/>
    </w:rPr>
  </w:style>
  <w:style w:type="paragraph" w:customStyle="1" w:styleId="xl31">
    <w:name w:val="xl31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lang w:eastAsia="es-ES"/>
      <w14:ligatures w14:val="none"/>
    </w:rPr>
  </w:style>
  <w:style w:type="paragraph" w:customStyle="1" w:styleId="xl32">
    <w:name w:val="xl32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3">
    <w:name w:val="xl33"/>
    <w:basedOn w:val="Normal"/>
    <w:rsid w:val="00CB49BC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4">
    <w:name w:val="xl34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5">
    <w:name w:val="xl35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6">
    <w:name w:val="xl36"/>
    <w:basedOn w:val="Normal"/>
    <w:rsid w:val="00CB49BC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7">
    <w:name w:val="xl37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8">
    <w:name w:val="xl38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kern w:val="0"/>
      <w:sz w:val="24"/>
      <w:szCs w:val="24"/>
      <w:lang w:eastAsia="es-ES"/>
      <w14:ligatures w14:val="none"/>
    </w:rPr>
  </w:style>
  <w:style w:type="paragraph" w:customStyle="1" w:styleId="xl39">
    <w:name w:val="xl39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b/>
      <w:bCs/>
      <w:kern w:val="0"/>
      <w:sz w:val="28"/>
      <w:szCs w:val="28"/>
      <w:lang w:eastAsia="es-ES"/>
      <w14:ligatures w14:val="none"/>
    </w:rPr>
  </w:style>
  <w:style w:type="paragraph" w:customStyle="1" w:styleId="xl40">
    <w:name w:val="xl40"/>
    <w:basedOn w:val="Normal"/>
    <w:rsid w:val="00CB49BC"/>
    <w:pPr>
      <w:pBdr>
        <w:bottom w:val="single" w:sz="8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41">
    <w:name w:val="xl41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2">
    <w:name w:val="xl42"/>
    <w:basedOn w:val="Normal"/>
    <w:rsid w:val="00CB49B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3">
    <w:name w:val="xl43"/>
    <w:basedOn w:val="Normal"/>
    <w:rsid w:val="00CB49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4">
    <w:name w:val="xl44"/>
    <w:basedOn w:val="Normal"/>
    <w:rsid w:val="00CB49B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5">
    <w:name w:val="xl45"/>
    <w:basedOn w:val="Normal"/>
    <w:rsid w:val="00CB49B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6">
    <w:name w:val="xl46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7">
    <w:name w:val="xl47"/>
    <w:basedOn w:val="Normal"/>
    <w:rsid w:val="00CB49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8">
    <w:name w:val="xl48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49">
    <w:name w:val="xl49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50">
    <w:name w:val="xl50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1">
    <w:name w:val="xl51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52">
    <w:name w:val="xl52"/>
    <w:basedOn w:val="Normal"/>
    <w:rsid w:val="00CB49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3">
    <w:name w:val="xl53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4">
    <w:name w:val="xl54"/>
    <w:basedOn w:val="Normal"/>
    <w:rsid w:val="00CB49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CB49BC"/>
    <w:pPr>
      <w:numPr>
        <w:ilvl w:val="12"/>
      </w:numPr>
      <w:tabs>
        <w:tab w:val="left" w:pos="284"/>
        <w:tab w:val="left" w:pos="6521"/>
      </w:tabs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val="es-ES_tradnl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CB49BC"/>
    <w:rPr>
      <w:rFonts w:ascii="Arial" w:eastAsia="Times New Roman" w:hAnsi="Arial" w:cs="Times New Roman"/>
      <w:b/>
      <w:kern w:val="0"/>
      <w:sz w:val="24"/>
      <w:szCs w:val="20"/>
      <w:lang w:val="es-ES_tradnl"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rsid w:val="00CB49BC"/>
    <w:pPr>
      <w:widowControl w:val="0"/>
      <w:autoSpaceDE w:val="0"/>
      <w:autoSpaceDN w:val="0"/>
      <w:adjustRightInd w:val="0"/>
      <w:spacing w:after="0" w:line="252" w:lineRule="auto"/>
      <w:ind w:right="88" w:firstLine="283"/>
    </w:pPr>
    <w:rPr>
      <w:rFonts w:ascii="Times New Roman" w:eastAsia="Times New Roman" w:hAnsi="Times New Roman" w:cs="Times New Roman"/>
      <w:color w:val="000000"/>
      <w:w w:val="94"/>
      <w:kern w:val="0"/>
      <w:sz w:val="24"/>
      <w:szCs w:val="20"/>
      <w:lang w:val="es-ES_tradnl" w:eastAsia="es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B49BC"/>
    <w:rPr>
      <w:rFonts w:ascii="Times New Roman" w:eastAsia="Times New Roman" w:hAnsi="Times New Roman" w:cs="Times New Roman"/>
      <w:color w:val="000000"/>
      <w:w w:val="94"/>
      <w:kern w:val="0"/>
      <w:sz w:val="24"/>
      <w:szCs w:val="20"/>
      <w:lang w:val="es-ES_tradnl" w:eastAsia="es-ES"/>
      <w14:ligatures w14:val="none"/>
    </w:rPr>
  </w:style>
  <w:style w:type="paragraph" w:styleId="Descripcin">
    <w:name w:val="caption"/>
    <w:basedOn w:val="Normal"/>
    <w:next w:val="Normal"/>
    <w:rsid w:val="00CB49BC"/>
    <w:pPr>
      <w:keepNext/>
      <w:keepLines/>
      <w:numPr>
        <w:ilvl w:val="12"/>
      </w:numPr>
      <w:tabs>
        <w:tab w:val="right" w:leader="dot" w:pos="6946"/>
      </w:tabs>
      <w:spacing w:after="0" w:line="240" w:lineRule="auto"/>
      <w:ind w:right="-7"/>
      <w:jc w:val="center"/>
    </w:pPr>
    <w:rPr>
      <w:rFonts w:ascii="Arial" w:eastAsia="Times New Roman" w:hAnsi="Arial" w:cs="Arial"/>
      <w:b/>
      <w:color w:val="808000"/>
      <w:kern w:val="0"/>
      <w:sz w:val="20"/>
      <w:szCs w:val="20"/>
      <w:lang w:val="es-ES_tradnl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B49BC"/>
    <w:rPr>
      <w:sz w:val="16"/>
      <w:szCs w:val="16"/>
    </w:rPr>
  </w:style>
  <w:style w:type="paragraph" w:customStyle="1" w:styleId="Textocomentario1">
    <w:name w:val="Texto comentario1"/>
    <w:basedOn w:val="Normal"/>
    <w:next w:val="Textocomentario"/>
    <w:link w:val="TextocomentarioCar"/>
    <w:uiPriority w:val="99"/>
    <w:semiHidden/>
    <w:unhideWhenUsed/>
    <w:rsid w:val="00CB49BC"/>
    <w:pPr>
      <w:spacing w:after="200" w:line="240" w:lineRule="auto"/>
      <w:jc w:val="left"/>
    </w:pPr>
    <w:rPr>
      <w:rFonts w:ascii="Calibri" w:eastAsia="Calibri" w:hAnsi="Calibri" w:cs="Times New Roman"/>
    </w:rPr>
  </w:style>
  <w:style w:type="character" w:customStyle="1" w:styleId="TextocomentarioCar">
    <w:name w:val="Texto comentario Car"/>
    <w:basedOn w:val="Fuentedeprrafopredeter"/>
    <w:link w:val="Textocomentario1"/>
    <w:uiPriority w:val="99"/>
    <w:semiHidden/>
    <w:rsid w:val="00CB49BC"/>
    <w:rPr>
      <w:rFonts w:ascii="Calibri" w:eastAsia="Calibri" w:hAnsi="Calibri" w:cs="Times New Roman"/>
      <w:lang w:eastAsia="en-US"/>
    </w:rPr>
  </w:style>
  <w:style w:type="paragraph" w:styleId="Textocomentario">
    <w:name w:val="annotation text"/>
    <w:basedOn w:val="Normal"/>
    <w:link w:val="TextocomentarioCar1"/>
    <w:uiPriority w:val="99"/>
    <w:unhideWhenUsed/>
    <w:rsid w:val="00CB49BC"/>
    <w:pPr>
      <w:spacing w:line="240" w:lineRule="auto"/>
    </w:pPr>
    <w:rPr>
      <w:sz w:val="20"/>
      <w:szCs w:val="20"/>
    </w:rPr>
  </w:style>
  <w:style w:type="character" w:customStyle="1" w:styleId="TextocomentarioCar1">
    <w:name w:val="Texto comentario Car1"/>
    <w:basedOn w:val="Fuentedeprrafopredeter"/>
    <w:link w:val="Textocomentario"/>
    <w:uiPriority w:val="99"/>
    <w:rsid w:val="00CB49B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9BC"/>
    <w:pPr>
      <w:spacing w:after="200"/>
      <w:jc w:val="left"/>
    </w:pPr>
    <w:rPr>
      <w:b/>
      <w:bCs/>
      <w:kern w:val="0"/>
      <w14:ligatures w14:val="none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CB49BC"/>
    <w:rPr>
      <w:b/>
      <w:bCs/>
      <w:kern w:val="0"/>
      <w:sz w:val="20"/>
      <w:szCs w:val="20"/>
      <w14:ligatures w14:val="none"/>
    </w:rPr>
  </w:style>
  <w:style w:type="paragraph" w:customStyle="1" w:styleId="Revisin1">
    <w:name w:val="Revisión1"/>
    <w:next w:val="Revisin"/>
    <w:hidden/>
    <w:uiPriority w:val="99"/>
    <w:semiHidden/>
    <w:rsid w:val="00CB49BC"/>
    <w:pPr>
      <w:spacing w:after="0" w:line="240" w:lineRule="auto"/>
    </w:pPr>
    <w:rPr>
      <w:kern w:val="0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B49BC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CB49BC"/>
    <w:rPr>
      <w:color w:val="954F72"/>
      <w:u w:val="single"/>
    </w:rPr>
  </w:style>
  <w:style w:type="paragraph" w:customStyle="1" w:styleId="msonormal0">
    <w:name w:val="msonormal"/>
    <w:basedOn w:val="Normal"/>
    <w:rsid w:val="00CB49B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Normal1">
    <w:name w:val="Table Normal1"/>
    <w:uiPriority w:val="2"/>
    <w:semiHidden/>
    <w:qFormat/>
    <w:rsid w:val="00CB49B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CB49BC"/>
  </w:style>
  <w:style w:type="character" w:styleId="Mencinsinresolver">
    <w:name w:val="Unresolved Mention"/>
    <w:basedOn w:val="Fuentedeprrafopredeter"/>
    <w:uiPriority w:val="99"/>
    <w:semiHidden/>
    <w:unhideWhenUsed/>
    <w:rsid w:val="00CB49BC"/>
    <w:rPr>
      <w:color w:val="605E5C"/>
      <w:shd w:val="clear" w:color="auto" w:fill="E1DFDD"/>
    </w:rPr>
  </w:style>
  <w:style w:type="table" w:customStyle="1" w:styleId="Tabladelista4-nfasis11">
    <w:name w:val="Tabla de lista 4 - Énfasis 11"/>
    <w:basedOn w:val="Tablanormal"/>
    <w:next w:val="Tabladelista4-nfasis1"/>
    <w:uiPriority w:val="49"/>
    <w:rsid w:val="00CB49BC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Revisin">
    <w:name w:val="Revision"/>
    <w:hidden/>
    <w:uiPriority w:val="99"/>
    <w:semiHidden/>
    <w:rsid w:val="00CB49BC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CB49BC"/>
    <w:rPr>
      <w:color w:val="009EE2" w:themeColor="followedHyperlink"/>
      <w:u w:val="single"/>
    </w:rPr>
  </w:style>
  <w:style w:type="table" w:styleId="Tabladelista4-nfasis1">
    <w:name w:val="List Table 4 Accent 1"/>
    <w:basedOn w:val="Tablanormal"/>
    <w:uiPriority w:val="49"/>
    <w:rsid w:val="00CB49BC"/>
    <w:pPr>
      <w:spacing w:after="0" w:line="240" w:lineRule="auto"/>
    </w:pPr>
    <w:tblPr>
      <w:tblStyleRowBandSize w:val="1"/>
      <w:tblStyleColBandSize w:val="1"/>
      <w:tblBorders>
        <w:top w:val="single" w:sz="4" w:space="0" w:color="7ED57B" w:themeColor="accent1" w:themeTint="99"/>
        <w:left w:val="single" w:sz="4" w:space="0" w:color="7ED57B" w:themeColor="accent1" w:themeTint="99"/>
        <w:bottom w:val="single" w:sz="4" w:space="0" w:color="7ED57B" w:themeColor="accent1" w:themeTint="99"/>
        <w:right w:val="single" w:sz="4" w:space="0" w:color="7ED57B" w:themeColor="accent1" w:themeTint="99"/>
        <w:insideH w:val="single" w:sz="4" w:space="0" w:color="7ED5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9A935" w:themeColor="accent1"/>
          <w:left w:val="single" w:sz="4" w:space="0" w:color="39A935" w:themeColor="accent1"/>
          <w:bottom w:val="single" w:sz="4" w:space="0" w:color="39A935" w:themeColor="accent1"/>
          <w:right w:val="single" w:sz="4" w:space="0" w:color="39A935" w:themeColor="accent1"/>
          <w:insideH w:val="nil"/>
        </w:tcBorders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7ED57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1D3" w:themeFill="accent1" w:themeFillTint="33"/>
      </w:tcPr>
    </w:tblStylePr>
    <w:tblStylePr w:type="band1Horz">
      <w:tblPr/>
      <w:tcPr>
        <w:shd w:val="clear" w:color="auto" w:fill="D3F1D3" w:themeFill="accent1" w:themeFillTint="33"/>
      </w:tcPr>
    </w:tblStylePr>
  </w:style>
  <w:style w:type="table" w:customStyle="1" w:styleId="Tablaconcuadrcula24">
    <w:name w:val="Tabla con cuadrícula24"/>
    <w:basedOn w:val="Tablanormal"/>
    <w:rsid w:val="00EA5F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EB69D3"/>
  </w:style>
  <w:style w:type="numbering" w:customStyle="1" w:styleId="Sinlista12">
    <w:name w:val="Sin lista12"/>
    <w:next w:val="Sinlista"/>
    <w:semiHidden/>
    <w:rsid w:val="00EB69D3"/>
  </w:style>
  <w:style w:type="table" w:customStyle="1" w:styleId="Tablaconcuadrcula6">
    <w:name w:val="Tabla con cuadrícula6"/>
    <w:basedOn w:val="Tablanormal"/>
    <w:next w:val="Tablaconcuadrcula"/>
    <w:rsid w:val="00EB69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EB69D3"/>
    <w:pPr>
      <w:spacing w:after="0" w:line="240" w:lineRule="auto"/>
    </w:pPr>
    <w:rPr>
      <w:rFonts w:eastAsia="Times New Roman"/>
      <w:kern w:val="0"/>
      <w:sz w:val="20"/>
      <w:szCs w:val="20"/>
      <w:lang w:val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5">
    <w:name w:val="Tabla con cuadrícula25"/>
    <w:basedOn w:val="Tablanormal"/>
    <w:next w:val="Tablaconcuadrcula"/>
    <w:rsid w:val="00EB69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">
    <w:name w:val="Tabla con cuadrícula33"/>
    <w:basedOn w:val="Tablanormal"/>
    <w:next w:val="Tablaconcuadrcula"/>
    <w:uiPriority w:val="39"/>
    <w:rsid w:val="00EB69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Tablanormal"/>
    <w:next w:val="Tablaconcuadrcula"/>
    <w:uiPriority w:val="39"/>
    <w:rsid w:val="00EB69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rsid w:val="00EB69D3"/>
  </w:style>
  <w:style w:type="table" w:customStyle="1" w:styleId="Tablaconcuadrcula51">
    <w:name w:val="Tabla con cuadrícula51"/>
    <w:basedOn w:val="Tablanormal"/>
    <w:next w:val="Tablaconcuadrcula"/>
    <w:uiPriority w:val="39"/>
    <w:rsid w:val="00EB69D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lista3-nfasis11">
    <w:name w:val="Tabla de lista 3 - Énfasis 11"/>
    <w:basedOn w:val="Tablanormal"/>
    <w:next w:val="Tabladelista3-nfasis1"/>
    <w:uiPriority w:val="48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b/>
        <w:bCs/>
        <w:color w:val="FFFFFF"/>
      </w:rPr>
      <w:tblPr/>
      <w:tcPr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tblPr/>
      <w:tcPr>
        <w:tcBorders>
          <w:top w:val="single" w:sz="4" w:space="0" w:color="4F81BD"/>
          <w:bottom w:val="single" w:sz="4" w:space="0" w:color="4F81BD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/>
          <w:left w:val="nil"/>
        </w:tcBorders>
      </w:tcPr>
    </w:tblStylePr>
    <w:tblStylePr w:type="swCell">
      <w:tblPr/>
      <w:tcPr>
        <w:tcBorders>
          <w:top w:val="double" w:sz="4" w:space="0" w:color="4F81BD"/>
          <w:right w:val="nil"/>
        </w:tcBorders>
      </w:tcPr>
    </w:tblStylePr>
  </w:style>
  <w:style w:type="character" w:customStyle="1" w:styleId="uioutputtext">
    <w:name w:val="uioutputtext"/>
    <w:basedOn w:val="Fuentedeprrafopredeter"/>
    <w:rsid w:val="00EB69D3"/>
  </w:style>
  <w:style w:type="table" w:styleId="Tabladelista3-nfasis1">
    <w:name w:val="List Table 3 Accent 1"/>
    <w:basedOn w:val="Tablanormal"/>
    <w:uiPriority w:val="48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39A935" w:themeColor="accent1"/>
        <w:left w:val="single" w:sz="4" w:space="0" w:color="39A935" w:themeColor="accent1"/>
        <w:bottom w:val="single" w:sz="4" w:space="0" w:color="39A935" w:themeColor="accent1"/>
        <w:right w:val="single" w:sz="4" w:space="0" w:color="39A93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39A93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9A935" w:themeColor="accent1"/>
          <w:right w:val="single" w:sz="4" w:space="0" w:color="39A935" w:themeColor="accent1"/>
        </w:tcBorders>
      </w:tcPr>
    </w:tblStylePr>
    <w:tblStylePr w:type="band1Horz">
      <w:tblPr/>
      <w:tcPr>
        <w:tcBorders>
          <w:top w:val="single" w:sz="4" w:space="0" w:color="39A935" w:themeColor="accent1"/>
          <w:bottom w:val="single" w:sz="4" w:space="0" w:color="39A93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9A935" w:themeColor="accent1"/>
          <w:left w:val="nil"/>
        </w:tcBorders>
      </w:tcPr>
    </w:tblStylePr>
    <w:tblStylePr w:type="swCell">
      <w:tblPr/>
      <w:tcPr>
        <w:tcBorders>
          <w:top w:val="double" w:sz="4" w:space="0" w:color="39A935" w:themeColor="accent1"/>
          <w:right w:val="nil"/>
        </w:tcBorders>
      </w:tcPr>
    </w:tblStylePr>
  </w:style>
  <w:style w:type="character" w:customStyle="1" w:styleId="ui-provider">
    <w:name w:val="ui-provider"/>
    <w:basedOn w:val="Fuentedeprrafopredeter"/>
    <w:rsid w:val="00EB69D3"/>
  </w:style>
  <w:style w:type="table" w:styleId="Tablaconcuadrcula4-nfasis1">
    <w:name w:val="Grid Table 4 Accent 1"/>
    <w:basedOn w:val="Tablanormal"/>
    <w:uiPriority w:val="49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7ED57B" w:themeColor="accent1" w:themeTint="99"/>
        <w:left w:val="single" w:sz="4" w:space="0" w:color="7ED57B" w:themeColor="accent1" w:themeTint="99"/>
        <w:bottom w:val="single" w:sz="4" w:space="0" w:color="7ED57B" w:themeColor="accent1" w:themeTint="99"/>
        <w:right w:val="single" w:sz="4" w:space="0" w:color="7ED57B" w:themeColor="accent1" w:themeTint="99"/>
        <w:insideH w:val="single" w:sz="4" w:space="0" w:color="7ED57B" w:themeColor="accent1" w:themeTint="99"/>
        <w:insideV w:val="single" w:sz="4" w:space="0" w:color="7ED5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9A935" w:themeColor="accent1"/>
          <w:left w:val="single" w:sz="4" w:space="0" w:color="39A935" w:themeColor="accent1"/>
          <w:bottom w:val="single" w:sz="4" w:space="0" w:color="39A935" w:themeColor="accent1"/>
          <w:right w:val="single" w:sz="4" w:space="0" w:color="39A935" w:themeColor="accent1"/>
          <w:insideH w:val="nil"/>
          <w:insideV w:val="nil"/>
        </w:tcBorders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39A93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1D3" w:themeFill="accent1" w:themeFillTint="33"/>
      </w:tcPr>
    </w:tblStylePr>
    <w:tblStylePr w:type="band1Horz">
      <w:tblPr/>
      <w:tcPr>
        <w:shd w:val="clear" w:color="auto" w:fill="D3F1D3" w:themeFill="accent1" w:themeFillTint="33"/>
      </w:tcPr>
    </w:tblStylePr>
  </w:style>
  <w:style w:type="paragraph" w:customStyle="1" w:styleId="2-titulo-portada-congreso">
    <w:name w:val="2-titulo-portada-congreso"/>
    <w:basedOn w:val="Normal"/>
    <w:link w:val="2-titulo-portada-congresoCar"/>
    <w:qFormat/>
    <w:rsid w:val="008C40B2"/>
    <w:pPr>
      <w:widowControl w:val="0"/>
      <w:autoSpaceDE w:val="0"/>
      <w:autoSpaceDN w:val="0"/>
      <w:adjustRightInd w:val="0"/>
      <w:spacing w:after="0" w:line="240" w:lineRule="auto"/>
      <w:contextualSpacing/>
      <w:jc w:val="left"/>
    </w:pPr>
    <w:rPr>
      <w:rFonts w:eastAsia="Times New Roman" w:cstheme="minorHAnsi"/>
      <w:color w:val="FFFFFF" w:themeColor="background1"/>
      <w:kern w:val="0"/>
      <w:sz w:val="48"/>
      <w:szCs w:val="28"/>
      <w:lang w:val="es-ES_tradnl" w:eastAsia="es-ES"/>
      <w14:ligatures w14:val="none"/>
    </w:rPr>
  </w:style>
  <w:style w:type="character" w:customStyle="1" w:styleId="2-titulo-portada-congresoCar">
    <w:name w:val="2-titulo-portada-congreso Car"/>
    <w:basedOn w:val="Fuentedeprrafopredeter"/>
    <w:link w:val="2-titulo-portada-congreso"/>
    <w:rsid w:val="008C40B2"/>
    <w:rPr>
      <w:rFonts w:ascii="Roboto" w:eastAsia="Times New Roman" w:hAnsi="Roboto" w:cstheme="minorHAnsi"/>
      <w:color w:val="FFFFFF" w:themeColor="background1"/>
      <w:kern w:val="0"/>
      <w:sz w:val="48"/>
      <w:szCs w:val="28"/>
      <w:lang w:val="es-ES_tradnl" w:eastAsia="es-ES"/>
      <w14:ligatures w14:val="none"/>
    </w:rPr>
  </w:style>
  <w:style w:type="paragraph" w:customStyle="1" w:styleId="Ttuloportada">
    <w:name w:val="Título portada"/>
    <w:link w:val="TtuloportadaCar"/>
    <w:qFormat/>
    <w:rsid w:val="003B4A6D"/>
    <w:rPr>
      <w:rFonts w:ascii="Roboto" w:eastAsia="Times New Roman" w:hAnsi="Roboto" w:cstheme="minorHAnsi"/>
      <w:b/>
      <w:bCs/>
      <w:noProof/>
      <w:color w:val="FFFFFF" w:themeColor="background1"/>
      <w:kern w:val="0"/>
      <w:sz w:val="52"/>
      <w:szCs w:val="28"/>
      <w:lang w:val="es-ES_tradnl" w:eastAsia="es-ES"/>
      <w14:ligatures w14:val="none"/>
    </w:rPr>
  </w:style>
  <w:style w:type="character" w:customStyle="1" w:styleId="TtuloportadaCar">
    <w:name w:val="Título portada Car"/>
    <w:basedOn w:val="2-titulo-portada-congresoCar"/>
    <w:link w:val="Ttuloportada"/>
    <w:rsid w:val="003B4A6D"/>
    <w:rPr>
      <w:rFonts w:ascii="Roboto" w:eastAsia="Times New Roman" w:hAnsi="Roboto" w:cstheme="minorHAnsi"/>
      <w:b/>
      <w:bCs/>
      <w:noProof/>
      <w:color w:val="FFFFFF" w:themeColor="background1"/>
      <w:kern w:val="0"/>
      <w:sz w:val="52"/>
      <w:szCs w:val="28"/>
      <w:lang w:val="es-ES_tradnl" w:eastAsia="es-ES"/>
      <w14:ligatures w14:val="none"/>
    </w:rPr>
  </w:style>
  <w:style w:type="paragraph" w:customStyle="1" w:styleId="Normaltexto-congreso">
    <w:name w:val="Normal texto-congreso"/>
    <w:basedOn w:val="Normal"/>
    <w:link w:val="Normaltexto-congresoCar"/>
    <w:qFormat/>
    <w:rsid w:val="008532B4"/>
    <w:rPr>
      <w:rFonts w:cstheme="minorHAnsi"/>
    </w:rPr>
  </w:style>
  <w:style w:type="character" w:customStyle="1" w:styleId="Normaltexto-congresoCar">
    <w:name w:val="Normal texto-congreso Car"/>
    <w:basedOn w:val="Fuentedeprrafopredeter"/>
    <w:link w:val="Normaltexto-congreso"/>
    <w:rsid w:val="008532B4"/>
    <w:rPr>
      <w:rFonts w:ascii="Roboto" w:hAnsi="Roboto" w:cstheme="minorHAnsi"/>
      <w:color w:val="00205C"/>
    </w:rPr>
  </w:style>
  <w:style w:type="paragraph" w:customStyle="1" w:styleId="Ladillo1-congreso">
    <w:name w:val="Ladillo1-congreso"/>
    <w:basedOn w:val="Normal"/>
    <w:link w:val="Ladillo1-congresoCar"/>
    <w:qFormat/>
    <w:rsid w:val="008532B4"/>
    <w:rPr>
      <w:rFonts w:cstheme="minorHAnsi"/>
      <w:b/>
      <w:sz w:val="28"/>
    </w:rPr>
  </w:style>
  <w:style w:type="character" w:customStyle="1" w:styleId="Ladillo1-congresoCar">
    <w:name w:val="Ladillo1-congreso Car"/>
    <w:basedOn w:val="Fuentedeprrafopredeter"/>
    <w:link w:val="Ladillo1-congreso"/>
    <w:rsid w:val="008532B4"/>
    <w:rPr>
      <w:rFonts w:cstheme="minorHAnsi"/>
      <w:b/>
      <w:color w:val="00205C"/>
      <w:sz w:val="28"/>
    </w:rPr>
  </w:style>
  <w:style w:type="paragraph" w:customStyle="1" w:styleId="1-titulo-portada-congreso">
    <w:name w:val="1-titulo-portada-congreso"/>
    <w:basedOn w:val="2-titulo-portada-congreso"/>
    <w:link w:val="1-titulo-portada-congresoCar"/>
    <w:qFormat/>
    <w:rsid w:val="008C40B2"/>
    <w:rPr>
      <w:rFonts w:ascii="Roboto Bold" w:hAnsi="Roboto Bold"/>
      <w:b/>
      <w:sz w:val="56"/>
    </w:rPr>
  </w:style>
  <w:style w:type="character" w:customStyle="1" w:styleId="1-titulo-portada-congresoCar">
    <w:name w:val="1-titulo-portada-congreso Car"/>
    <w:basedOn w:val="2-titulo-portada-congresoCar"/>
    <w:link w:val="1-titulo-portada-congreso"/>
    <w:rsid w:val="008C40B2"/>
    <w:rPr>
      <w:rFonts w:ascii="Roboto Bold" w:eastAsia="Times New Roman" w:hAnsi="Roboto Bold" w:cstheme="minorHAnsi"/>
      <w:b/>
      <w:color w:val="FFFFFF" w:themeColor="background1"/>
      <w:kern w:val="0"/>
      <w:sz w:val="56"/>
      <w:szCs w:val="28"/>
      <w:lang w:val="es-ES_tradnl" w:eastAsia="es-ES"/>
      <w14:ligatures w14:val="none"/>
    </w:rPr>
  </w:style>
  <w:style w:type="paragraph" w:customStyle="1" w:styleId="ListaNumerica">
    <w:name w:val="ListaNumerica"/>
    <w:basedOn w:val="Normaltexto-congreso"/>
    <w:qFormat/>
    <w:rsid w:val="002E3C5C"/>
    <w:pPr>
      <w:numPr>
        <w:numId w:val="10"/>
      </w:numPr>
    </w:pPr>
  </w:style>
  <w:style w:type="paragraph" w:customStyle="1" w:styleId="ListaVieta">
    <w:name w:val="ListaViñeta"/>
    <w:basedOn w:val="ListaNumerica"/>
    <w:qFormat/>
    <w:rsid w:val="00AC1C75"/>
    <w:pPr>
      <w:numPr>
        <w:numId w:val="11"/>
      </w:numPr>
    </w:pPr>
  </w:style>
  <w:style w:type="paragraph" w:styleId="Sinespaciado">
    <w:name w:val="No Spacing"/>
    <w:uiPriority w:val="1"/>
    <w:qFormat/>
    <w:rsid w:val="00AC1C75"/>
    <w:pPr>
      <w:spacing w:after="0" w:line="240" w:lineRule="auto"/>
      <w:jc w:val="both"/>
    </w:pPr>
    <w:rPr>
      <w:rFonts w:ascii="Roboto" w:hAnsi="Roboto"/>
      <w:color w:val="00205C"/>
    </w:rPr>
  </w:style>
  <w:style w:type="paragraph" w:styleId="TtuloTDC">
    <w:name w:val="TOC Heading"/>
    <w:basedOn w:val="Ttulo1"/>
    <w:next w:val="Normal"/>
    <w:uiPriority w:val="39"/>
    <w:unhideWhenUsed/>
    <w:qFormat/>
    <w:rsid w:val="006D7210"/>
    <w:pPr>
      <w:pBdr>
        <w:left w:val="none" w:sz="0" w:space="0" w:color="auto"/>
      </w:pBdr>
      <w:jc w:val="left"/>
      <w:outlineLvl w:val="9"/>
    </w:pPr>
    <w:rPr>
      <w:rFonts w:asciiTheme="majorHAnsi" w:hAnsiTheme="majorHAnsi"/>
      <w:b w:val="0"/>
      <w:color w:val="2A7E27" w:themeColor="accent1" w:themeShade="BF"/>
      <w:kern w:val="0"/>
      <w:sz w:val="32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3wcafcc.org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3wcafcc.org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Imserso-verdeclaro">
      <a:dk1>
        <a:sysClr val="windowText" lastClr="000000"/>
      </a:dk1>
      <a:lt1>
        <a:sysClr val="window" lastClr="FFFFFF"/>
      </a:lt1>
      <a:dk2>
        <a:srgbClr val="007B5F"/>
      </a:dk2>
      <a:lt2>
        <a:srgbClr val="E7E6E6"/>
      </a:lt2>
      <a:accent1>
        <a:srgbClr val="39A935"/>
      </a:accent1>
      <a:accent2>
        <a:srgbClr val="FCC200"/>
      </a:accent2>
      <a:accent3>
        <a:srgbClr val="A5A5A5"/>
      </a:accent3>
      <a:accent4>
        <a:srgbClr val="009EE2"/>
      </a:accent4>
      <a:accent5>
        <a:srgbClr val="A81B18"/>
      </a:accent5>
      <a:accent6>
        <a:srgbClr val="EE7D00"/>
      </a:accent6>
      <a:hlink>
        <a:srgbClr val="004899"/>
      </a:hlink>
      <a:folHlink>
        <a:srgbClr val="009EE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D5920-2295-4B1E-88A6-BE8C6EC9C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reports_eng_horizontal_v1_ok.dotx</Template>
  <TotalTime>41</TotalTime>
  <Pages>6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Imserso</dc:creator>
  <cp:keywords/>
  <dc:description/>
  <cp:lastModifiedBy>Javier Salazar Murillo</cp:lastModifiedBy>
  <cp:revision>11</cp:revision>
  <cp:lastPrinted>2024-05-07T07:41:00Z</cp:lastPrinted>
  <dcterms:created xsi:type="dcterms:W3CDTF">2026-02-23T08:57:00Z</dcterms:created>
  <dcterms:modified xsi:type="dcterms:W3CDTF">2026-02-23T09:52:00Z</dcterms:modified>
</cp:coreProperties>
</file>