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92840" w14:textId="448F3406" w:rsidR="00D2535A" w:rsidRDefault="00064D48">
      <w:pPr>
        <w:sectPr w:rsidR="00D2535A" w:rsidSect="009B6F63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  <w:r>
        <w:rPr>
          <w:noProof/>
          <w:lang w:eastAsia="es-ES"/>
        </w:rPr>
        <w:drawing>
          <wp:anchor distT="0" distB="0" distL="114300" distR="114300" simplePos="0" relativeHeight="251657216" behindDoc="1" locked="0" layoutInCell="1" allowOverlap="1" wp14:anchorId="48C23A5A" wp14:editId="560D0177">
            <wp:simplePos x="0" y="0"/>
            <wp:positionH relativeFrom="page">
              <wp:posOffset>31750</wp:posOffset>
            </wp:positionH>
            <wp:positionV relativeFrom="page">
              <wp:align>top</wp:align>
            </wp:positionV>
            <wp:extent cx="10687050" cy="7558405"/>
            <wp:effectExtent l="0" t="0" r="0" b="4445"/>
            <wp:wrapNone/>
            <wp:docPr id="11093401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40103" name="Imagen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050" cy="7558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49E2">
        <w:rPr>
          <w:noProof/>
          <w:lang w:eastAsia="es-ES"/>
        </w:rPr>
        <w:drawing>
          <wp:anchor distT="0" distB="0" distL="114300" distR="114300" simplePos="0" relativeHeight="251681792" behindDoc="0" locked="0" layoutInCell="1" allowOverlap="1" wp14:anchorId="593E0C36" wp14:editId="3C6754A6">
            <wp:simplePos x="0" y="0"/>
            <wp:positionH relativeFrom="margin">
              <wp:align>center</wp:align>
            </wp:positionH>
            <wp:positionV relativeFrom="page">
              <wp:posOffset>527050</wp:posOffset>
            </wp:positionV>
            <wp:extent cx="3578860" cy="701040"/>
            <wp:effectExtent l="0" t="0" r="2540" b="3810"/>
            <wp:wrapSquare wrapText="bothSides"/>
            <wp:docPr id="1636905925" name="Imagen 1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905925" name="Imagen 1" descr="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F39E9"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632746C2" wp14:editId="7F5B851C">
            <wp:simplePos x="0" y="0"/>
            <wp:positionH relativeFrom="column">
              <wp:posOffset>5003165</wp:posOffset>
            </wp:positionH>
            <wp:positionV relativeFrom="paragraph">
              <wp:posOffset>5389880</wp:posOffset>
            </wp:positionV>
            <wp:extent cx="3773805" cy="57150"/>
            <wp:effectExtent l="0" t="0" r="0" b="0"/>
            <wp:wrapNone/>
            <wp:docPr id="75116326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63267" name="Imagen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23AA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26BFAD57" wp14:editId="2269B780">
                <wp:simplePos x="0" y="0"/>
                <wp:positionH relativeFrom="column">
                  <wp:posOffset>4895850</wp:posOffset>
                </wp:positionH>
                <wp:positionV relativeFrom="page">
                  <wp:posOffset>4414177</wp:posOffset>
                </wp:positionV>
                <wp:extent cx="4003040" cy="1981200"/>
                <wp:effectExtent l="0" t="0" r="0" b="0"/>
                <wp:wrapNone/>
                <wp:docPr id="32694075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040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462DDB" w14:textId="51ABC845" w:rsidR="0050681C" w:rsidRPr="00B10FFB" w:rsidRDefault="0050681C" w:rsidP="00432F31">
                            <w:pPr>
                              <w:pStyle w:val="Portada-ttulo"/>
                              <w:rPr>
                                <w:sz w:val="44"/>
                                <w:szCs w:val="44"/>
                              </w:rPr>
                            </w:pPr>
                            <w:r w:rsidRPr="00B10FFB">
                              <w:rPr>
                                <w:sz w:val="44"/>
                                <w:szCs w:val="44"/>
                              </w:rPr>
                              <w:t>S</w:t>
                            </w:r>
                            <w:r w:rsidR="00B64E08">
                              <w:rPr>
                                <w:sz w:val="44"/>
                                <w:szCs w:val="44"/>
                              </w:rPr>
                              <w:t>E</w:t>
                            </w:r>
                            <w:r w:rsidRPr="00B10FFB">
                              <w:rPr>
                                <w:sz w:val="44"/>
                                <w:szCs w:val="44"/>
                              </w:rPr>
                              <w:t>RV</w:t>
                            </w:r>
                            <w:r w:rsidR="0045106D">
                              <w:rPr>
                                <w:sz w:val="44"/>
                                <w:szCs w:val="44"/>
                              </w:rPr>
                              <w:t>I</w:t>
                            </w:r>
                            <w:r w:rsidR="008C551A">
                              <w:rPr>
                                <w:sz w:val="44"/>
                                <w:szCs w:val="44"/>
                              </w:rPr>
                              <w:t>C</w:t>
                            </w:r>
                            <w:r w:rsidRPr="00B10FFB">
                              <w:rPr>
                                <w:sz w:val="44"/>
                                <w:szCs w:val="44"/>
                              </w:rPr>
                              <w:t xml:space="preserve">IOS SOCIALES DIRIGIDOS A LAS PERSONAS MAYORES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BFAD5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85.5pt;margin-top:347.55pt;width:315.2pt;height:156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" filled="f" stroked="f" strokeweight=".5pt">
                <v:textbox>
                  <w:txbxContent>
                    <w:p w14:paraId="3E462DDB" w14:textId="51ABC845" w:rsidR="0050681C" w:rsidRPr="00B10FFB" w:rsidRDefault="0050681C" w:rsidP="00432F31">
                      <w:pPr>
                        <w:pStyle w:val="Portada-ttulo"/>
                        <w:rPr>
                          <w:sz w:val="44"/>
                          <w:szCs w:val="44"/>
                        </w:rPr>
                      </w:pPr>
                      <w:r w:rsidRPr="00B10FFB">
                        <w:rPr>
                          <w:sz w:val="44"/>
                          <w:szCs w:val="44"/>
                        </w:rPr>
                        <w:t>S</w:t>
                      </w:r>
                      <w:r w:rsidR="00B64E08">
                        <w:rPr>
                          <w:sz w:val="44"/>
                          <w:szCs w:val="44"/>
                        </w:rPr>
                        <w:t>E</w:t>
                      </w:r>
                      <w:r w:rsidRPr="00B10FFB">
                        <w:rPr>
                          <w:sz w:val="44"/>
                          <w:szCs w:val="44"/>
                        </w:rPr>
                        <w:t>RV</w:t>
                      </w:r>
                      <w:r w:rsidR="0045106D">
                        <w:rPr>
                          <w:sz w:val="44"/>
                          <w:szCs w:val="44"/>
                        </w:rPr>
                        <w:t>I</w:t>
                      </w:r>
                      <w:r w:rsidR="008C551A">
                        <w:rPr>
                          <w:sz w:val="44"/>
                          <w:szCs w:val="44"/>
                        </w:rPr>
                        <w:t>C</w:t>
                      </w:r>
                      <w:r w:rsidRPr="00B10FFB">
                        <w:rPr>
                          <w:sz w:val="44"/>
                          <w:szCs w:val="44"/>
                        </w:rPr>
                        <w:t xml:space="preserve">IOS SOCIALES DIRIGIDOS A LAS PERSONAS MAYORES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024AE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CB17B9F" wp14:editId="4FE05F99">
                <wp:simplePos x="0" y="0"/>
                <wp:positionH relativeFrom="column">
                  <wp:posOffset>4905375</wp:posOffset>
                </wp:positionH>
                <wp:positionV relativeFrom="page">
                  <wp:posOffset>6594475</wp:posOffset>
                </wp:positionV>
                <wp:extent cx="4003040" cy="318770"/>
                <wp:effectExtent l="0" t="0" r="0" b="5080"/>
                <wp:wrapNone/>
                <wp:docPr id="74818787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04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508FC4" w14:textId="142E03B5" w:rsidR="0050681C" w:rsidRPr="00BF39E9" w:rsidRDefault="0050681C" w:rsidP="00432F31">
                            <w:pPr>
                              <w:pStyle w:val="Portada-subttulo"/>
                            </w:pPr>
                            <w:r w:rsidRPr="00BF39E9">
                              <w:t xml:space="preserve">Informe a </w:t>
                            </w:r>
                            <w:r>
                              <w:t>31</w:t>
                            </w:r>
                            <w:r w:rsidRPr="00BF39E9">
                              <w:t xml:space="preserve"> de </w:t>
                            </w:r>
                            <w:r>
                              <w:t>diciembre</w:t>
                            </w:r>
                            <w:r w:rsidRPr="00BF39E9">
                              <w:t xml:space="preserve"> de 202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17B9F" id="_x0000_s1027" type="#_x0000_t202" style="position:absolute;left:0;text-align:left;margin-left:386.25pt;margin-top:519.25pt;width:315.2pt;height:25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" filled="f" stroked="f" strokeweight=".5pt">
                <v:textbox>
                  <w:txbxContent>
                    <w:p w14:paraId="09508FC4" w14:textId="142E03B5" w:rsidR="0050681C" w:rsidRPr="00BF39E9" w:rsidRDefault="0050681C" w:rsidP="00432F31">
                      <w:pPr>
                        <w:pStyle w:val="Portada-subttulo"/>
                      </w:pPr>
                      <w:r w:rsidRPr="00BF39E9">
                        <w:t xml:space="preserve">Informe a </w:t>
                      </w:r>
                      <w:r>
                        <w:t>31</w:t>
                      </w:r>
                      <w:r w:rsidRPr="00BF39E9">
                        <w:t xml:space="preserve"> de </w:t>
                      </w:r>
                      <w:r>
                        <w:t>diciembre</w:t>
                      </w:r>
                      <w:r w:rsidRPr="00BF39E9">
                        <w:t xml:space="preserve"> de 202</w:t>
                      </w:r>
                      <w:r>
                        <w:t>3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13D07">
        <w:rPr>
          <w:noProof/>
          <w:lang w:eastAsia="es-ES"/>
        </w:rPr>
        <w:drawing>
          <wp:inline distT="0" distB="0" distL="0" distR="0" wp14:anchorId="6DC04C71" wp14:editId="35A7BF1D">
            <wp:extent cx="3780155" cy="57785"/>
            <wp:effectExtent l="0" t="0" r="0" b="0"/>
            <wp:docPr id="7593646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13D9">
        <w:br w:type="page"/>
      </w:r>
    </w:p>
    <w:p w14:paraId="6E99C277" w14:textId="77777777" w:rsidR="00D23792" w:rsidRDefault="00D23792"/>
    <w:bookmarkStart w:id="1" w:name="_Toc141913475" w:displacedByCustomXml="next"/>
    <w:bookmarkStart w:id="2" w:name="_Toc184143898" w:displacedByCustomXml="next"/>
    <w:sdt>
      <w:sdtPr>
        <w:rPr>
          <w:rStyle w:val="Ttulo1Car"/>
          <w:b/>
        </w:rPr>
        <w:id w:val="-136194630"/>
        <w:docPartObj>
          <w:docPartGallery w:val="Table of Contents"/>
          <w:docPartUnique/>
        </w:docPartObj>
      </w:sdtPr>
      <w:sdtEndPr>
        <w:rPr>
          <w:rStyle w:val="Fuentedeprrafopredeter"/>
          <w:rFonts w:eastAsiaTheme="minorHAnsi" w:cstheme="minorHAnsi"/>
          <w:b w:val="0"/>
          <w:color w:val="auto"/>
          <w:sz w:val="24"/>
          <w:szCs w:val="24"/>
        </w:rPr>
      </w:sdtEndPr>
      <w:sdtContent>
        <w:p w14:paraId="1BC6374F" w14:textId="77777777" w:rsidR="00DA4E1A" w:rsidRPr="00712AEC" w:rsidRDefault="00DA4E1A" w:rsidP="00DA4E1A">
          <w:pPr>
            <w:pStyle w:val="Ttulo1"/>
            <w:rPr>
              <w:rStyle w:val="Ttulo1Car"/>
              <w:b/>
              <w:bCs/>
            </w:rPr>
          </w:pPr>
          <w:r w:rsidRPr="00C90FA2">
            <w:t>Índi</w:t>
          </w:r>
          <w:bookmarkStart w:id="3" w:name="_Toc141913126"/>
          <w:r w:rsidRPr="00C90FA2">
            <w:t>ce</w:t>
          </w:r>
          <w:bookmarkEnd w:id="3"/>
          <w:bookmarkEnd w:id="2"/>
          <w:bookmarkEnd w:id="1"/>
        </w:p>
        <w:p w14:paraId="66115172" w14:textId="2613BCAB" w:rsidR="006D043C" w:rsidRDefault="00DA4E1A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 w:val="24"/>
              <w:szCs w:val="24"/>
              <w:lang w:eastAsia="es-ES"/>
            </w:rPr>
          </w:pPr>
          <w:r>
            <w:rPr>
              <w:smallCaps w:val="0"/>
              <w:sz w:val="24"/>
              <w:szCs w:val="24"/>
            </w:rPr>
            <w:fldChar w:fldCharType="begin"/>
          </w:r>
          <w:r>
            <w:rPr>
              <w:smallCaps w:val="0"/>
              <w:sz w:val="24"/>
              <w:szCs w:val="24"/>
            </w:rPr>
            <w:instrText xml:space="preserve"> TOC \h \z \t "Título 1;2;Título 2;3;Capitulo titular;1" </w:instrText>
          </w:r>
          <w:r>
            <w:rPr>
              <w:smallCaps w:val="0"/>
              <w:sz w:val="24"/>
              <w:szCs w:val="24"/>
            </w:rPr>
            <w:fldChar w:fldCharType="separate"/>
          </w:r>
          <w:hyperlink w:anchor="_Toc184143898" w:history="1">
            <w:r w:rsidR="006D043C" w:rsidRPr="00C4197F">
              <w:rPr>
                <w:rStyle w:val="Hipervnculo"/>
                <w:noProof/>
              </w:rPr>
              <w:t>Índice</w:t>
            </w:r>
            <w:r w:rsidR="006D043C">
              <w:rPr>
                <w:noProof/>
                <w:webHidden/>
              </w:rPr>
              <w:tab/>
            </w:r>
            <w:r w:rsidR="006D043C">
              <w:rPr>
                <w:noProof/>
                <w:webHidden/>
              </w:rPr>
              <w:fldChar w:fldCharType="begin"/>
            </w:r>
            <w:r w:rsidR="006D043C">
              <w:rPr>
                <w:noProof/>
                <w:webHidden/>
              </w:rPr>
              <w:instrText xml:space="preserve"> PAGEREF _Toc184143898 \h </w:instrText>
            </w:r>
            <w:r w:rsidR="006D043C">
              <w:rPr>
                <w:noProof/>
                <w:webHidden/>
              </w:rPr>
            </w:r>
            <w:r w:rsidR="006D043C">
              <w:rPr>
                <w:noProof/>
                <w:webHidden/>
              </w:rPr>
              <w:fldChar w:fldCharType="separate"/>
            </w:r>
            <w:r w:rsidR="004166B5">
              <w:rPr>
                <w:noProof/>
                <w:webHidden/>
              </w:rPr>
              <w:t>1</w:t>
            </w:r>
            <w:r w:rsidR="006D043C">
              <w:rPr>
                <w:noProof/>
                <w:webHidden/>
              </w:rPr>
              <w:fldChar w:fldCharType="end"/>
            </w:r>
          </w:hyperlink>
        </w:p>
        <w:p w14:paraId="416E8072" w14:textId="7FAA2316" w:rsidR="006D043C" w:rsidRDefault="006D043C">
          <w:pPr>
            <w:pStyle w:val="TDC1"/>
            <w:tabs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es-ES"/>
            </w:rPr>
          </w:pPr>
          <w:hyperlink w:anchor="_Toc184143899" w:history="1">
            <w:r w:rsidRPr="00C4197F">
              <w:rPr>
                <w:rStyle w:val="Hipervnculo"/>
                <w:noProof/>
              </w:rPr>
              <w:t>Principales Magnitudes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_Toc184143899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66B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425CD2" w14:textId="4E64418D" w:rsidR="006D043C" w:rsidRDefault="006D043C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4143900" w:history="1">
            <w:r w:rsidRPr="00C4197F">
              <w:rPr>
                <w:rStyle w:val="Hipervnculo"/>
                <w:noProof/>
              </w:rPr>
              <w:t>a.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C4197F">
              <w:rPr>
                <w:rStyle w:val="Hipervnculo"/>
                <w:noProof/>
              </w:rPr>
              <w:t>Resumen de 2023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_Toc184143900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66B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EFC219" w14:textId="13153BB3" w:rsidR="006D043C" w:rsidRDefault="006D043C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4143901" w:history="1">
            <w:r w:rsidRPr="00C4197F">
              <w:rPr>
                <w:rStyle w:val="Hipervnculo"/>
                <w:noProof/>
              </w:rPr>
              <w:t>b.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C4197F">
              <w:rPr>
                <w:rStyle w:val="Hipervnculo"/>
                <w:noProof/>
              </w:rPr>
              <w:t>Evolución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_Toc184143901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66B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F622CF" w14:textId="06CA82CF" w:rsidR="006D043C" w:rsidRDefault="006D043C">
          <w:pPr>
            <w:pStyle w:val="TDC1"/>
            <w:tabs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es-ES"/>
            </w:rPr>
          </w:pPr>
          <w:hyperlink w:anchor="_Toc184143902" w:history="1">
            <w:r w:rsidRPr="00C4197F">
              <w:rPr>
                <w:rStyle w:val="Hipervnculo"/>
                <w:noProof/>
              </w:rPr>
              <w:t>Servicio de Teleasistencia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_Toc184143902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66B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A21DFD" w14:textId="4F15C8B4" w:rsidR="006D043C" w:rsidRDefault="006D043C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4143903" w:history="1">
            <w:r w:rsidRPr="00C4197F">
              <w:rPr>
                <w:rStyle w:val="Hipervnculo"/>
                <w:noProof/>
              </w:rPr>
              <w:t>a.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C4197F">
              <w:rPr>
                <w:rStyle w:val="Hipervnculo"/>
                <w:noProof/>
              </w:rPr>
              <w:t>Resumen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_Toc184143903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66B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6554FE" w14:textId="49DD32DC" w:rsidR="006D043C" w:rsidRDefault="006D043C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4143904" w:history="1">
            <w:r w:rsidRPr="00C4197F">
              <w:rPr>
                <w:rStyle w:val="Hipervnculo"/>
                <w:noProof/>
              </w:rPr>
              <w:t>b.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C4197F">
              <w:rPr>
                <w:rStyle w:val="Hipervnculo"/>
                <w:noProof/>
              </w:rPr>
              <w:t>Personas usuarias, distribución por sexo y edad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_Toc184143904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66B5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7A6533" w14:textId="62B5F626" w:rsidR="006D043C" w:rsidRDefault="006D043C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4143905" w:history="1">
            <w:r w:rsidRPr="00C4197F">
              <w:rPr>
                <w:rStyle w:val="Hipervnculo"/>
                <w:noProof/>
              </w:rPr>
              <w:t>c.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C4197F">
              <w:rPr>
                <w:rStyle w:val="Hipervnculo"/>
                <w:noProof/>
              </w:rPr>
              <w:t>Precio del servicio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_Toc184143905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66B5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890F98" w14:textId="141FA3AF" w:rsidR="006D043C" w:rsidRDefault="006D043C">
          <w:pPr>
            <w:pStyle w:val="TDC1"/>
            <w:tabs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es-ES"/>
            </w:rPr>
          </w:pPr>
          <w:hyperlink w:anchor="_Toc184143906" w:history="1">
            <w:r w:rsidRPr="00C4197F">
              <w:rPr>
                <w:rStyle w:val="Hipervnculo"/>
                <w:noProof/>
              </w:rPr>
              <w:t>Servicio de Ayuda a Domicilio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_Toc184143906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66B5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2831A8" w14:textId="05FEC7D8" w:rsidR="006D043C" w:rsidRDefault="006D043C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4143907" w:history="1">
            <w:r w:rsidRPr="00C4197F">
              <w:rPr>
                <w:rStyle w:val="Hipervnculo"/>
                <w:noProof/>
              </w:rPr>
              <w:t>a.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C4197F">
              <w:rPr>
                <w:rStyle w:val="Hipervnculo"/>
                <w:noProof/>
              </w:rPr>
              <w:t>Resumen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_Toc184143907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66B5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05C22F" w14:textId="736A31CE" w:rsidR="006D043C" w:rsidRDefault="006D043C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4143908" w:history="1">
            <w:r w:rsidRPr="00C4197F">
              <w:rPr>
                <w:rStyle w:val="Hipervnculo"/>
                <w:noProof/>
              </w:rPr>
              <w:t>b.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C4197F">
              <w:rPr>
                <w:rStyle w:val="Hipervnculo"/>
                <w:noProof/>
              </w:rPr>
              <w:t>Personas usuarias, distribución por sexo y edad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_Toc184143908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66B5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F78235" w14:textId="0FF95524" w:rsidR="006D043C" w:rsidRDefault="006D043C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4143909" w:history="1">
            <w:r w:rsidRPr="00C4197F">
              <w:rPr>
                <w:rStyle w:val="Hipervnculo"/>
                <w:noProof/>
              </w:rPr>
              <w:t>c.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C4197F">
              <w:rPr>
                <w:rStyle w:val="Hipervnculo"/>
                <w:noProof/>
              </w:rPr>
              <w:t>Intensidad del servicio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_Toc184143909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66B5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4AEBEA" w14:textId="2D530586" w:rsidR="006D043C" w:rsidRDefault="006D043C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4143910" w:history="1">
            <w:r w:rsidRPr="00C4197F">
              <w:rPr>
                <w:rStyle w:val="Hipervnculo"/>
                <w:noProof/>
              </w:rPr>
              <w:t>d.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C4197F">
              <w:rPr>
                <w:rStyle w:val="Hipervnculo"/>
                <w:noProof/>
              </w:rPr>
              <w:t>Otros servicios de ayuda a domicilio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_Toc184143910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66B5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4966D9" w14:textId="706B9B1D" w:rsidR="006D043C" w:rsidRDefault="006D043C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4143911" w:history="1">
            <w:r w:rsidRPr="00C4197F">
              <w:rPr>
                <w:rStyle w:val="Hipervnculo"/>
                <w:noProof/>
              </w:rPr>
              <w:t>e.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C4197F">
              <w:rPr>
                <w:rStyle w:val="Hipervnculo"/>
                <w:noProof/>
              </w:rPr>
              <w:t>Precio del servicio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_Toc184143911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66B5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FB4975" w14:textId="5C32E945" w:rsidR="006D043C" w:rsidRDefault="006D043C">
          <w:pPr>
            <w:pStyle w:val="TDC1"/>
            <w:tabs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es-ES"/>
            </w:rPr>
          </w:pPr>
          <w:hyperlink w:anchor="_Toc184143912" w:history="1">
            <w:r w:rsidRPr="00C4197F">
              <w:rPr>
                <w:rStyle w:val="Hipervnculo"/>
                <w:noProof/>
              </w:rPr>
              <w:t>Servicio de Centros de Mayores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_Toc184143912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66B5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3DD0F1" w14:textId="387FCB80" w:rsidR="006D043C" w:rsidRDefault="006D043C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4143913" w:history="1">
            <w:r w:rsidRPr="00C4197F">
              <w:rPr>
                <w:rStyle w:val="Hipervnculo"/>
                <w:noProof/>
              </w:rPr>
              <w:t>a.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C4197F">
              <w:rPr>
                <w:rStyle w:val="Hipervnculo"/>
                <w:noProof/>
              </w:rPr>
              <w:t>Resumen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_Toc184143913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66B5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857350" w14:textId="6086ED42" w:rsidR="006D043C" w:rsidRDefault="006D043C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4143914" w:history="1">
            <w:r w:rsidRPr="00C4197F">
              <w:rPr>
                <w:rStyle w:val="Hipervnculo"/>
                <w:noProof/>
              </w:rPr>
              <w:t>b.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C4197F">
              <w:rPr>
                <w:rStyle w:val="Hipervnculo"/>
                <w:noProof/>
              </w:rPr>
              <w:t>Centros y su distribución por titularidad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_Toc184143914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66B5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A5871F" w14:textId="10EF2D5A" w:rsidR="006D043C" w:rsidRDefault="006D043C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4143915" w:history="1">
            <w:r w:rsidRPr="00C4197F">
              <w:rPr>
                <w:rStyle w:val="Hipervnculo"/>
                <w:noProof/>
              </w:rPr>
              <w:t>c.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C4197F">
              <w:rPr>
                <w:rStyle w:val="Hipervnculo"/>
                <w:noProof/>
              </w:rPr>
              <w:t>Personas asociadas y distribución por sexo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_Toc184143915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66B5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3D9FE7" w14:textId="4D1E4799" w:rsidR="006D043C" w:rsidRDefault="006D043C">
          <w:pPr>
            <w:pStyle w:val="TDC1"/>
            <w:tabs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es-ES"/>
            </w:rPr>
          </w:pPr>
          <w:hyperlink w:anchor="_Toc184143916" w:history="1">
            <w:r w:rsidRPr="00C4197F">
              <w:rPr>
                <w:rStyle w:val="Hipervnculo"/>
                <w:noProof/>
              </w:rPr>
              <w:t>Servicio de Centros de Dia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_Toc184143916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66B5"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2C537B" w14:textId="29FBE6B2" w:rsidR="006D043C" w:rsidRDefault="006D043C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4143917" w:history="1">
            <w:r w:rsidRPr="00C4197F">
              <w:rPr>
                <w:rStyle w:val="Hipervnculo"/>
                <w:noProof/>
              </w:rPr>
              <w:t>a.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C4197F">
              <w:rPr>
                <w:rStyle w:val="Hipervnculo"/>
                <w:noProof/>
              </w:rPr>
              <w:t>Resumen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_Toc184143917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66B5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8B8B8D" w14:textId="5F71307C" w:rsidR="006D043C" w:rsidRDefault="006D043C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4143918" w:history="1">
            <w:r w:rsidRPr="00C4197F">
              <w:rPr>
                <w:rStyle w:val="Hipervnculo"/>
                <w:noProof/>
              </w:rPr>
              <w:t>b.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C4197F">
              <w:rPr>
                <w:rStyle w:val="Hipervnculo"/>
                <w:noProof/>
              </w:rPr>
              <w:t>Centros y su distribución por titularidad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_Toc184143918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66B5"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754910" w14:textId="6FD500CA" w:rsidR="006D043C" w:rsidRDefault="006D043C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4143919" w:history="1">
            <w:r w:rsidRPr="00C4197F">
              <w:rPr>
                <w:rStyle w:val="Hipervnculo"/>
                <w:noProof/>
              </w:rPr>
              <w:t>c.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C4197F">
              <w:rPr>
                <w:rStyle w:val="Hipervnculo"/>
                <w:noProof/>
              </w:rPr>
              <w:t>Plazas y su distribución por tipo de financiación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_Toc184143919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66B5"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809E10" w14:textId="7481A6CE" w:rsidR="006D043C" w:rsidRDefault="006D043C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4143920" w:history="1">
            <w:r w:rsidRPr="00C4197F">
              <w:rPr>
                <w:rStyle w:val="Hipervnculo"/>
                <w:noProof/>
              </w:rPr>
              <w:t>d.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C4197F">
              <w:rPr>
                <w:rStyle w:val="Hipervnculo"/>
                <w:noProof/>
              </w:rPr>
              <w:t>Personas usuarias, distribución por sexo y edad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_Toc184143920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66B5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3CAEF2" w14:textId="0921026B" w:rsidR="006D043C" w:rsidRDefault="006D043C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4143921" w:history="1">
            <w:r w:rsidRPr="00C4197F">
              <w:rPr>
                <w:rStyle w:val="Hipervnculo"/>
                <w:noProof/>
              </w:rPr>
              <w:t>e.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C4197F">
              <w:rPr>
                <w:rStyle w:val="Hipervnculo"/>
                <w:noProof/>
              </w:rPr>
              <w:t>Precio del servicio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_Toc184143921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66B5"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10394D" w14:textId="4258092A" w:rsidR="006D043C" w:rsidRDefault="006D043C">
          <w:pPr>
            <w:pStyle w:val="TDC1"/>
            <w:tabs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 w:val="24"/>
              <w:szCs w:val="24"/>
              <w:lang w:eastAsia="es-ES"/>
            </w:rPr>
          </w:pPr>
          <w:hyperlink w:anchor="_Toc184143922" w:history="1">
            <w:r w:rsidRPr="00C4197F">
              <w:rPr>
                <w:rStyle w:val="Hipervnculo"/>
                <w:noProof/>
              </w:rPr>
              <w:t>Servicios de Atención Residencial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_Toc184143922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66B5"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733271" w14:textId="1577F08F" w:rsidR="006D043C" w:rsidRDefault="006D043C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4143923" w:history="1">
            <w:r w:rsidRPr="00C4197F">
              <w:rPr>
                <w:rStyle w:val="Hipervnculo"/>
                <w:noProof/>
              </w:rPr>
              <w:t>a.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C4197F">
              <w:rPr>
                <w:rStyle w:val="Hipervnculo"/>
                <w:noProof/>
              </w:rPr>
              <w:t>Resumen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_Toc184143923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66B5"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62C902" w14:textId="7FB32988" w:rsidR="006D043C" w:rsidRDefault="006D043C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4143924" w:history="1">
            <w:r w:rsidRPr="00C4197F">
              <w:rPr>
                <w:rStyle w:val="Hipervnculo"/>
                <w:noProof/>
              </w:rPr>
              <w:t>b.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C4197F">
              <w:rPr>
                <w:rStyle w:val="Hipervnculo"/>
                <w:noProof/>
              </w:rPr>
              <w:t>Centros y su distribución por titularidad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_Toc184143924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66B5"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C60ECB" w14:textId="0B04FB90" w:rsidR="006D043C" w:rsidRDefault="006D043C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4143925" w:history="1">
            <w:r w:rsidRPr="00C4197F">
              <w:rPr>
                <w:rStyle w:val="Hipervnculo"/>
                <w:noProof/>
              </w:rPr>
              <w:t>c.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C4197F">
              <w:rPr>
                <w:rStyle w:val="Hipervnculo"/>
                <w:noProof/>
              </w:rPr>
              <w:t>Plazas y su distribución por tipo de financiación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_Toc184143925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66B5"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325D03" w14:textId="26751427" w:rsidR="006D043C" w:rsidRDefault="006D043C">
          <w:pPr>
            <w:pStyle w:val="TDC3"/>
            <w:tabs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4143926" w:history="1">
            <w:r w:rsidRPr="00C4197F">
              <w:rPr>
                <w:rStyle w:val="Hipervnculo"/>
                <w:noProof/>
              </w:rPr>
              <w:t>c.1. Plazas de Centros Residenciales y su distribución por tipo de financiación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_Toc184143926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66B5"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26F8B5" w14:textId="40908EF7" w:rsidR="006D043C" w:rsidRDefault="006D043C">
          <w:pPr>
            <w:pStyle w:val="TDC3"/>
            <w:tabs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4143927" w:history="1">
            <w:r w:rsidRPr="00C4197F">
              <w:rPr>
                <w:rStyle w:val="Hipervnculo"/>
                <w:noProof/>
              </w:rPr>
              <w:t>c.2. Plazas de Viviendas para Mayores y su distribución por tipo de financiación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_Toc184143927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66B5"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200F92" w14:textId="3F57FA3B" w:rsidR="006D043C" w:rsidRDefault="006D043C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4143928" w:history="1">
            <w:r w:rsidRPr="00C4197F">
              <w:rPr>
                <w:rStyle w:val="Hipervnculo"/>
                <w:noProof/>
              </w:rPr>
              <w:t>d.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C4197F">
              <w:rPr>
                <w:rStyle w:val="Hipervnculo"/>
                <w:noProof/>
              </w:rPr>
              <w:t>Personas usuarias, distribución por sexo y edad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_Toc184143928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66B5"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022963" w14:textId="5C8B4CA4" w:rsidR="006D043C" w:rsidRDefault="006D043C">
          <w:pPr>
            <w:pStyle w:val="TDC3"/>
            <w:tabs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4143929" w:history="1">
            <w:r w:rsidRPr="00C4197F">
              <w:rPr>
                <w:rStyle w:val="Hipervnculo"/>
                <w:noProof/>
              </w:rPr>
              <w:t>d.1.Personas usuarias de Centros Residenciales, distribución por sexo y edad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_Toc184143929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66B5"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FA6A2B" w14:textId="3A5E1F8B" w:rsidR="006D043C" w:rsidRDefault="006D043C">
          <w:pPr>
            <w:pStyle w:val="TDC3"/>
            <w:tabs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4143930" w:history="1">
            <w:r w:rsidRPr="00C4197F">
              <w:rPr>
                <w:rStyle w:val="Hipervnculo"/>
                <w:noProof/>
              </w:rPr>
              <w:t>d.2.Personas usuarias de Viviendas para Mayores, distribución por sexo y edad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_Toc184143930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66B5"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C7DE18" w14:textId="67E202B0" w:rsidR="006D043C" w:rsidRDefault="006D043C">
          <w:pPr>
            <w:pStyle w:val="TDC3"/>
            <w:tabs>
              <w:tab w:val="left" w:pos="960"/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4143931" w:history="1">
            <w:r w:rsidRPr="00C4197F">
              <w:rPr>
                <w:rStyle w:val="Hipervnculo"/>
                <w:noProof/>
              </w:rPr>
              <w:t>e.</w:t>
            </w:r>
            <w:r>
              <w:rPr>
                <w:rFonts w:eastAsiaTheme="minorEastAsia"/>
                <w:noProof/>
                <w:sz w:val="24"/>
                <w:szCs w:val="24"/>
                <w:lang w:eastAsia="es-ES"/>
              </w:rPr>
              <w:tab/>
            </w:r>
            <w:r w:rsidRPr="00C4197F">
              <w:rPr>
                <w:rStyle w:val="Hipervnculo"/>
                <w:noProof/>
              </w:rPr>
              <w:t>Precio del servicio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_Toc184143931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66B5"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A01CE6" w14:textId="38714110" w:rsidR="006D043C" w:rsidRDefault="006D043C">
          <w:pPr>
            <w:pStyle w:val="TDC3"/>
            <w:tabs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4143932" w:history="1">
            <w:r w:rsidRPr="00C4197F">
              <w:rPr>
                <w:rStyle w:val="Hipervnculo"/>
                <w:noProof/>
              </w:rPr>
              <w:t>e.1 Precio del servicio de Centros Residenciales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_Toc184143932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66B5"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81B01E" w14:textId="2100F82F" w:rsidR="006D043C" w:rsidRDefault="006D043C">
          <w:pPr>
            <w:pStyle w:val="TDC3"/>
            <w:tabs>
              <w:tab w:val="right" w:leader="dot" w:pos="13426"/>
            </w:tabs>
            <w:rPr>
              <w:rFonts w:eastAsiaTheme="minorEastAsia"/>
              <w:noProof/>
              <w:sz w:val="24"/>
              <w:szCs w:val="24"/>
              <w:lang w:eastAsia="es-ES"/>
            </w:rPr>
          </w:pPr>
          <w:hyperlink w:anchor="_Toc184143933" w:history="1">
            <w:r w:rsidRPr="00C4197F">
              <w:rPr>
                <w:rStyle w:val="Hipervnculo"/>
                <w:noProof/>
              </w:rPr>
              <w:t>e.2 Precio del servicio de Viviendas para Mayores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_Toc184143933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166B5"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3DBC88" w14:textId="694E65CF" w:rsidR="00DA4E1A" w:rsidRDefault="00DA4E1A" w:rsidP="00DA4E1A">
          <w:pPr>
            <w:rPr>
              <w:rFonts w:cstheme="minorHAnsi"/>
              <w:sz w:val="24"/>
              <w:szCs w:val="24"/>
            </w:rPr>
          </w:pPr>
          <w:r>
            <w:rPr>
              <w:rFonts w:cstheme="minorHAnsi"/>
              <w:smallCaps/>
              <w:sz w:val="24"/>
              <w:szCs w:val="24"/>
            </w:rPr>
            <w:fldChar w:fldCharType="end"/>
          </w:r>
        </w:p>
      </w:sdtContent>
    </w:sdt>
    <w:p w14:paraId="4D767BEE" w14:textId="77777777" w:rsidR="00DA4E1A" w:rsidRDefault="00DA4E1A"/>
    <w:p w14:paraId="557D4116" w14:textId="77777777" w:rsidR="00A41315" w:rsidRDefault="00A41315"/>
    <w:p w14:paraId="4136CAD9" w14:textId="77777777" w:rsidR="00A41315" w:rsidRDefault="00A41315"/>
    <w:p w14:paraId="6E10C936" w14:textId="77777777" w:rsidR="00A41315" w:rsidRDefault="00A41315">
      <w:r>
        <w:br w:type="page"/>
      </w:r>
    </w:p>
    <w:p w14:paraId="1504096A" w14:textId="77777777" w:rsidR="00A41315" w:rsidRPr="003207B8" w:rsidRDefault="00A41315" w:rsidP="00A41315">
      <w:pPr>
        <w:pStyle w:val="NCapitulo"/>
      </w:pPr>
      <w:bookmarkStart w:id="4" w:name="_Hlk159846069"/>
      <w:r w:rsidRPr="003207B8">
        <w:lastRenderedPageBreak/>
        <w:t>1</w:t>
      </w:r>
    </w:p>
    <w:p w14:paraId="56E9F775" w14:textId="4C8B874D" w:rsidR="00A41315" w:rsidRPr="006044B0" w:rsidRDefault="00B10FFB" w:rsidP="00A41315">
      <w:pPr>
        <w:pStyle w:val="Capitulotitular"/>
      </w:pPr>
      <w:bookmarkStart w:id="5" w:name="_Toc141913479"/>
      <w:bookmarkStart w:id="6" w:name="_Toc141916511"/>
      <w:bookmarkStart w:id="7" w:name="_Toc184143899"/>
      <w:r>
        <w:t xml:space="preserve">Principales </w:t>
      </w:r>
      <w:r w:rsidR="0004468E">
        <w:t>M</w:t>
      </w:r>
      <w:r>
        <w:t>agnitudes</w:t>
      </w:r>
      <w:bookmarkEnd w:id="5"/>
      <w:bookmarkEnd w:id="6"/>
      <w:bookmarkEnd w:id="7"/>
    </w:p>
    <w:p w14:paraId="68C71613" w14:textId="77777777" w:rsidR="00A41315" w:rsidRDefault="00A41315" w:rsidP="00A41315">
      <w:r>
        <w:rPr>
          <w:noProof/>
          <w:lang w:eastAsia="es-ES"/>
        </w:rPr>
        <w:drawing>
          <wp:inline distT="0" distB="0" distL="0" distR="0" wp14:anchorId="3CC1E2CB" wp14:editId="7526650D">
            <wp:extent cx="8538171" cy="149418"/>
            <wp:effectExtent l="0" t="0" r="0" b="3175"/>
            <wp:docPr id="1973905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171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6B730" w14:textId="77777777" w:rsidR="00A41315" w:rsidRPr="00D2535A" w:rsidRDefault="00A41315" w:rsidP="00A41315"/>
    <w:p w14:paraId="6ECE6F92" w14:textId="77777777" w:rsidR="002713D9" w:rsidRDefault="002713D9"/>
    <w:p w14:paraId="009B2AA8" w14:textId="77777777" w:rsidR="00732E52" w:rsidRDefault="00732E52"/>
    <w:bookmarkEnd w:id="4"/>
    <w:p w14:paraId="5BC010D3" w14:textId="62E98DDB" w:rsidR="00B10FFB" w:rsidRDefault="000D256F">
      <w:r>
        <w:br w:type="page"/>
      </w:r>
    </w:p>
    <w:p w14:paraId="122EA3E6" w14:textId="518123D4" w:rsidR="00B10FFB" w:rsidRDefault="00B10FFB" w:rsidP="00B10FFB">
      <w:pPr>
        <w:pStyle w:val="Ttulo2"/>
        <w:keepNext/>
        <w:keepLines/>
        <w:numPr>
          <w:ilvl w:val="0"/>
          <w:numId w:val="1"/>
        </w:numPr>
        <w:spacing w:before="40" w:after="0"/>
        <w:ind w:left="714" w:hanging="357"/>
        <w:jc w:val="left"/>
        <w:rPr>
          <w:sz w:val="22"/>
          <w:szCs w:val="22"/>
        </w:rPr>
      </w:pPr>
      <w:bookmarkStart w:id="8" w:name="_Toc184143900"/>
      <w:r>
        <w:rPr>
          <w:sz w:val="22"/>
          <w:szCs w:val="22"/>
        </w:rPr>
        <w:lastRenderedPageBreak/>
        <w:t>Resumen de 202</w:t>
      </w:r>
      <w:r w:rsidR="0062521B">
        <w:rPr>
          <w:sz w:val="22"/>
          <w:szCs w:val="22"/>
        </w:rPr>
        <w:t>3</w:t>
      </w:r>
      <w:bookmarkEnd w:id="8"/>
      <w:r w:rsidR="00E55DCC">
        <w:rPr>
          <w:sz w:val="22"/>
          <w:szCs w:val="22"/>
        </w:rPr>
        <w:t xml:space="preserve"> (*)</w:t>
      </w:r>
    </w:p>
    <w:p w14:paraId="64E314B4" w14:textId="041F0920" w:rsidR="00B10FFB" w:rsidRDefault="006A2C7A">
      <w:pPr>
        <w:jc w:val="left"/>
      </w:pPr>
      <w:r w:rsidRPr="006A2C7A">
        <w:rPr>
          <w:noProof/>
        </w:rPr>
        <w:drawing>
          <wp:inline distT="0" distB="0" distL="0" distR="0" wp14:anchorId="063C029E" wp14:editId="01F64E27">
            <wp:extent cx="8531860" cy="2369185"/>
            <wp:effectExtent l="0" t="0" r="2540" b="0"/>
            <wp:docPr id="121717704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860" cy="236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B1B0B" w14:textId="1D2669F4" w:rsidR="00B10FFB" w:rsidRPr="00B10FFB" w:rsidRDefault="00B10FFB" w:rsidP="00B10FFB">
      <w:pPr>
        <w:spacing w:after="0" w:line="240" w:lineRule="auto"/>
        <w:jc w:val="left"/>
        <w:rPr>
          <w:sz w:val="18"/>
          <w:szCs w:val="18"/>
        </w:rPr>
      </w:pPr>
      <w:r w:rsidRPr="00B10FFB">
        <w:rPr>
          <w:sz w:val="18"/>
          <w:szCs w:val="18"/>
        </w:rPr>
        <w:t>(*) Para todo el documento: “- “</w:t>
      </w:r>
      <w:r>
        <w:rPr>
          <w:sz w:val="18"/>
          <w:szCs w:val="18"/>
        </w:rPr>
        <w:t>significa</w:t>
      </w:r>
      <w:r w:rsidRPr="00B10FFB">
        <w:rPr>
          <w:sz w:val="18"/>
          <w:szCs w:val="18"/>
        </w:rPr>
        <w:t xml:space="preserve"> que no se proporciona dato y “0” significa que el valor de la variable es 0. </w:t>
      </w:r>
    </w:p>
    <w:p w14:paraId="1D293A9B" w14:textId="756AC8FB" w:rsidR="00B10FFB" w:rsidRPr="00B10FFB" w:rsidRDefault="00E55DCC" w:rsidP="00B10FFB">
      <w:pPr>
        <w:spacing w:after="0" w:line="240" w:lineRule="auto"/>
        <w:jc w:val="left"/>
        <w:rPr>
          <w:sz w:val="18"/>
          <w:szCs w:val="18"/>
        </w:rPr>
      </w:pPr>
      <w:r>
        <w:rPr>
          <w:sz w:val="18"/>
          <w:szCs w:val="18"/>
        </w:rPr>
        <w:t>E</w:t>
      </w:r>
      <w:r w:rsidR="00B10FFB" w:rsidRPr="00B10FFB">
        <w:rPr>
          <w:sz w:val="18"/>
          <w:szCs w:val="18"/>
        </w:rPr>
        <w:t>l Índice de Cobertura se calcula:</w:t>
      </w:r>
    </w:p>
    <w:p w14:paraId="51BA1C55" w14:textId="0F77A423" w:rsidR="00B10FFB" w:rsidRPr="00B10FFB" w:rsidRDefault="00B10FFB" w:rsidP="00B10FFB">
      <w:pPr>
        <w:spacing w:after="0" w:line="240" w:lineRule="auto"/>
        <w:jc w:val="left"/>
        <w:rPr>
          <w:sz w:val="18"/>
          <w:szCs w:val="18"/>
        </w:rPr>
      </w:pPr>
      <w:r w:rsidRPr="00B10FFB">
        <w:rPr>
          <w:sz w:val="18"/>
          <w:szCs w:val="18"/>
        </w:rPr>
        <w:t>-En el caso de los Centros de Día y de los Servicios de Atención Residencial: (plazas/población&gt;=65 años) *100</w:t>
      </w:r>
    </w:p>
    <w:p w14:paraId="4F7FE021" w14:textId="77777777" w:rsidR="00B10FFB" w:rsidRDefault="00B10FFB" w:rsidP="00B10FFB">
      <w:pPr>
        <w:spacing w:after="0" w:line="240" w:lineRule="auto"/>
        <w:jc w:val="left"/>
        <w:rPr>
          <w:sz w:val="18"/>
          <w:szCs w:val="18"/>
        </w:rPr>
      </w:pPr>
      <w:r w:rsidRPr="00B10FFB">
        <w:rPr>
          <w:sz w:val="18"/>
          <w:szCs w:val="18"/>
        </w:rPr>
        <w:t>-En Teleasistencia, Ayuda a domicilio y Centros de Mayores: (personas usuarias/población&gt;=65 años) *100</w:t>
      </w:r>
    </w:p>
    <w:p w14:paraId="22991E0F" w14:textId="5E4F86AA" w:rsidR="00310DD1" w:rsidRDefault="00310DD1" w:rsidP="00B10FFB">
      <w:pPr>
        <w:spacing w:after="0" w:line="240" w:lineRule="auto"/>
        <w:jc w:val="left"/>
        <w:rPr>
          <w:sz w:val="18"/>
          <w:szCs w:val="18"/>
        </w:rPr>
      </w:pPr>
      <w:r>
        <w:rPr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37F6506" wp14:editId="6B0C1FD6">
                <wp:simplePos x="0" y="0"/>
                <wp:positionH relativeFrom="margin">
                  <wp:posOffset>4780915</wp:posOffset>
                </wp:positionH>
                <wp:positionV relativeFrom="paragraph">
                  <wp:posOffset>1778635</wp:posOffset>
                </wp:positionV>
                <wp:extent cx="374650" cy="438150"/>
                <wp:effectExtent l="0" t="38100" r="63500" b="19050"/>
                <wp:wrapNone/>
                <wp:docPr id="5" name="Conector recto de flech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4650" cy="438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BEE5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5" o:spid="_x0000_s1026" type="#_x0000_t32" style="position:absolute;margin-left:376.45pt;margin-top:140.05pt;width:29.5pt;height:34.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" strokecolor="#404040 [2429]" strokeweight=".5pt">
                <v:stroke endarrow="block" joinstyle="miter"/>
                <w10:wrap anchorx="margin"/>
              </v:shape>
            </w:pict>
          </mc:Fallback>
        </mc:AlternateContent>
      </w:r>
      <w:r w:rsidR="008D21E9">
        <w:rPr>
          <w:noProof/>
          <w:sz w:val="18"/>
          <w:szCs w:val="18"/>
        </w:rPr>
        <w:drawing>
          <wp:inline distT="0" distB="0" distL="0" distR="0" wp14:anchorId="371199AB" wp14:editId="11681858">
            <wp:extent cx="5022850" cy="2487156"/>
            <wp:effectExtent l="0" t="0" r="6350" b="8890"/>
            <wp:docPr id="202815290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782" cy="2492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18"/>
          <w:szCs w:val="18"/>
          <w:lang w:eastAsia="es-ES"/>
        </w:rPr>
        <w:drawing>
          <wp:inline distT="0" distB="0" distL="0" distR="0" wp14:anchorId="2AFA2D96" wp14:editId="63C4ECFD">
            <wp:extent cx="267970" cy="2109470"/>
            <wp:effectExtent l="0" t="0" r="0" b="5080"/>
            <wp:docPr id="65381780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" cy="210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D21E9">
        <w:rPr>
          <w:noProof/>
          <w:sz w:val="18"/>
          <w:szCs w:val="18"/>
        </w:rPr>
        <w:drawing>
          <wp:inline distT="0" distB="0" distL="0" distR="0" wp14:anchorId="3346D40C" wp14:editId="1CBB5E92">
            <wp:extent cx="2417445" cy="2513972"/>
            <wp:effectExtent l="0" t="0" r="1905" b="635"/>
            <wp:docPr id="156031751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450" cy="25836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E544BE" w14:textId="14C55469" w:rsidR="00310DD1" w:rsidRDefault="00310DD1" w:rsidP="00310DD1">
      <w:pPr>
        <w:pStyle w:val="Ttulo2"/>
        <w:keepNext/>
        <w:keepLines/>
        <w:numPr>
          <w:ilvl w:val="0"/>
          <w:numId w:val="1"/>
        </w:numPr>
        <w:spacing w:before="40" w:after="120"/>
        <w:jc w:val="left"/>
        <w:rPr>
          <w:sz w:val="22"/>
          <w:szCs w:val="22"/>
        </w:rPr>
      </w:pPr>
      <w:bookmarkStart w:id="9" w:name="_Toc184143901"/>
      <w:r>
        <w:rPr>
          <w:sz w:val="22"/>
          <w:szCs w:val="22"/>
        </w:rPr>
        <w:lastRenderedPageBreak/>
        <w:t>Evolución</w:t>
      </w:r>
      <w:bookmarkEnd w:id="9"/>
    </w:p>
    <w:p w14:paraId="4EAEE67F" w14:textId="77777777" w:rsidR="00310DD1" w:rsidRDefault="00310DD1" w:rsidP="00310DD1">
      <w:pPr>
        <w:spacing w:after="0"/>
        <w:rPr>
          <w:sz w:val="18"/>
          <w:szCs w:val="18"/>
        </w:rPr>
      </w:pPr>
      <w:r w:rsidRPr="00F1781D">
        <w:rPr>
          <w:sz w:val="18"/>
          <w:szCs w:val="18"/>
        </w:rPr>
        <w:t xml:space="preserve">En el año 2019 </w:t>
      </w:r>
      <w:r>
        <w:rPr>
          <w:sz w:val="18"/>
          <w:szCs w:val="18"/>
        </w:rPr>
        <w:t xml:space="preserve">se produce un </w:t>
      </w:r>
      <w:r w:rsidRPr="00F1781D">
        <w:rPr>
          <w:sz w:val="18"/>
          <w:szCs w:val="18"/>
        </w:rPr>
        <w:t>cambio de metodología: para contabilizar los usuarios/asociados se tiene en cuenta la parte proporcional del año en el que han sido usuarios del servicio</w:t>
      </w:r>
      <w:r>
        <w:rPr>
          <w:sz w:val="18"/>
          <w:szCs w:val="18"/>
        </w:rPr>
        <w:t>. Esto afecta a diferentes gráficos que incluyen evolución del número de usuarios y del número de asociados, y se ha marcado el corte en la serie con una línea naranja. En cambio, este cambio metodológico no afecta a las plazas.</w:t>
      </w:r>
    </w:p>
    <w:p w14:paraId="1CAD4563" w14:textId="77777777" w:rsidR="00E55DCC" w:rsidRDefault="00E55DCC" w:rsidP="00310DD1">
      <w:pPr>
        <w:spacing w:after="0"/>
        <w:rPr>
          <w:sz w:val="18"/>
          <w:szCs w:val="18"/>
        </w:rPr>
      </w:pPr>
    </w:p>
    <w:p w14:paraId="0800C8FF" w14:textId="40AAFE17" w:rsidR="00310DD1" w:rsidRDefault="009C7978" w:rsidP="00310DD1">
      <w:pPr>
        <w:spacing w:after="0"/>
        <w:rPr>
          <w:sz w:val="18"/>
          <w:szCs w:val="18"/>
        </w:rPr>
      </w:pPr>
      <w:r>
        <w:rPr>
          <w:noProof/>
          <w:sz w:val="18"/>
          <w:szCs w:val="18"/>
          <w:lang w:eastAsia="es-ES"/>
        </w:rPr>
        <w:drawing>
          <wp:inline distT="0" distB="0" distL="0" distR="0" wp14:anchorId="3E178C0B" wp14:editId="2D833E51">
            <wp:extent cx="6019800" cy="2051050"/>
            <wp:effectExtent l="0" t="0" r="0" b="6350"/>
            <wp:docPr id="1203325572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047" cy="20511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21F233" w14:textId="77777777" w:rsidR="00310DD1" w:rsidRDefault="00310DD1" w:rsidP="00310DD1">
      <w:pPr>
        <w:spacing w:after="0"/>
        <w:rPr>
          <w:sz w:val="18"/>
          <w:szCs w:val="18"/>
        </w:rPr>
      </w:pPr>
    </w:p>
    <w:p w14:paraId="236BFADA" w14:textId="77777777" w:rsidR="00310DD1" w:rsidRDefault="00310DD1" w:rsidP="00310DD1">
      <w:pPr>
        <w:spacing w:after="0"/>
        <w:rPr>
          <w:sz w:val="18"/>
          <w:szCs w:val="18"/>
        </w:rPr>
      </w:pPr>
    </w:p>
    <w:p w14:paraId="6AC36171" w14:textId="584E654F" w:rsidR="00310DD1" w:rsidRDefault="008D21E9" w:rsidP="00310DD1">
      <w:r>
        <w:rPr>
          <w:noProof/>
        </w:rPr>
        <w:drawing>
          <wp:inline distT="0" distB="0" distL="0" distR="0" wp14:anchorId="6D6CBBB2" wp14:editId="2181F325">
            <wp:extent cx="6057900" cy="2228850"/>
            <wp:effectExtent l="0" t="0" r="0" b="0"/>
            <wp:docPr id="194944186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49" cy="2240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46C3BF" w14:textId="77777777" w:rsidR="00310DD1" w:rsidRPr="00682C5B" w:rsidRDefault="00310DD1" w:rsidP="00310DD1">
      <w:pPr>
        <w:spacing w:after="120"/>
        <w:rPr>
          <w:sz w:val="18"/>
          <w:szCs w:val="18"/>
        </w:rPr>
      </w:pPr>
      <w:r w:rsidRPr="00682C5B">
        <w:rPr>
          <w:sz w:val="18"/>
          <w:szCs w:val="18"/>
        </w:rPr>
        <w:t>*Desde 2018 no se dispone del número de personas usuarias de la Ayuda a domicilio de Bizkaia.</w:t>
      </w:r>
    </w:p>
    <w:p w14:paraId="25BD7733" w14:textId="7007B86B" w:rsidR="00310DD1" w:rsidRDefault="00CA162B" w:rsidP="00310DD1">
      <w:pPr>
        <w:spacing w:after="120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drawing>
          <wp:inline distT="0" distB="0" distL="0" distR="0" wp14:anchorId="7412E642" wp14:editId="0CFF352D">
            <wp:extent cx="6355080" cy="2659380"/>
            <wp:effectExtent l="0" t="0" r="7620" b="7620"/>
            <wp:docPr id="5114724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080" cy="2659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E053DF" w14:textId="59ABAE29" w:rsidR="004B4D88" w:rsidRPr="00682C5B" w:rsidRDefault="004B4D88" w:rsidP="0046371D">
      <w:pPr>
        <w:spacing w:after="0"/>
        <w:rPr>
          <w:sz w:val="18"/>
          <w:szCs w:val="18"/>
        </w:rPr>
      </w:pPr>
      <w:r w:rsidRPr="00682C5B">
        <w:rPr>
          <w:sz w:val="18"/>
          <w:szCs w:val="18"/>
        </w:rPr>
        <w:t>*</w:t>
      </w:r>
      <w:r w:rsidR="006D043C" w:rsidRPr="00682C5B">
        <w:rPr>
          <w:sz w:val="18"/>
          <w:szCs w:val="18"/>
        </w:rPr>
        <w:t xml:space="preserve"> </w:t>
      </w:r>
      <w:r w:rsidRPr="00682C5B">
        <w:rPr>
          <w:sz w:val="18"/>
          <w:szCs w:val="18"/>
        </w:rPr>
        <w:t>Desde 2018 no se proporciona el número de personas asociadas de Cantabria, Galicia y Gipuzkoa.</w:t>
      </w:r>
    </w:p>
    <w:p w14:paraId="560FC847" w14:textId="03CA3276" w:rsidR="0062521B" w:rsidRPr="00682C5B" w:rsidRDefault="0062521B" w:rsidP="0046371D">
      <w:pPr>
        <w:spacing w:after="0"/>
        <w:rPr>
          <w:sz w:val="18"/>
          <w:szCs w:val="18"/>
        </w:rPr>
      </w:pPr>
      <w:r w:rsidRPr="00682C5B">
        <w:rPr>
          <w:sz w:val="18"/>
          <w:szCs w:val="18"/>
        </w:rPr>
        <w:t>**Catalunya y C Valenciana no facilitan datos este año.</w:t>
      </w:r>
    </w:p>
    <w:p w14:paraId="6C7011CF" w14:textId="03ADB4CC" w:rsidR="0004468E" w:rsidRDefault="005566CD" w:rsidP="00310DD1">
      <w:pPr>
        <w:spacing w:after="120"/>
        <w:rPr>
          <w:sz w:val="16"/>
          <w:szCs w:val="16"/>
        </w:rPr>
      </w:pPr>
      <w:r>
        <w:rPr>
          <w:noProof/>
          <w:sz w:val="16"/>
          <w:szCs w:val="16"/>
          <w:lang w:eastAsia="es-ES"/>
        </w:rPr>
        <w:drawing>
          <wp:inline distT="0" distB="0" distL="0" distR="0" wp14:anchorId="286D732F" wp14:editId="531BDAFB">
            <wp:extent cx="6121400" cy="2701290"/>
            <wp:effectExtent l="0" t="0" r="0" b="3810"/>
            <wp:docPr id="292039290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036" cy="2704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4F4B97" w14:textId="47E449BE" w:rsidR="004B4D88" w:rsidRPr="00682C5B" w:rsidRDefault="004B4D88" w:rsidP="004B4D88">
      <w:pPr>
        <w:ind w:left="8700" w:hanging="8700"/>
        <w:rPr>
          <w:sz w:val="18"/>
          <w:szCs w:val="18"/>
        </w:rPr>
      </w:pPr>
      <w:bookmarkStart w:id="10" w:name="OLE_LINK2"/>
      <w:r w:rsidRPr="00682C5B">
        <w:rPr>
          <w:sz w:val="18"/>
          <w:szCs w:val="18"/>
        </w:rPr>
        <w:lastRenderedPageBreak/>
        <w:t>*Desde 2018 no se proporciona el número de personas usuarias en Centros de día de Aragón</w:t>
      </w:r>
      <w:bookmarkEnd w:id="10"/>
      <w:r w:rsidRPr="00682C5B">
        <w:rPr>
          <w:sz w:val="18"/>
          <w:szCs w:val="18"/>
        </w:rPr>
        <w:t>.</w:t>
      </w:r>
    </w:p>
    <w:p w14:paraId="28137DDA" w14:textId="3376C9B4" w:rsidR="004B4D88" w:rsidRDefault="008D21E9" w:rsidP="004B4D88">
      <w:pPr>
        <w:ind w:left="8700" w:hanging="8700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7D9AE33D" wp14:editId="76BA203A">
            <wp:extent cx="6292850" cy="2559050"/>
            <wp:effectExtent l="0" t="0" r="0" b="0"/>
            <wp:docPr id="202469278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255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2A4C7" w14:textId="769C8464" w:rsidR="00F45D74" w:rsidRPr="00682C5B" w:rsidRDefault="00F45D74" w:rsidP="00E55DCC">
      <w:pPr>
        <w:spacing w:after="0"/>
        <w:rPr>
          <w:sz w:val="18"/>
          <w:szCs w:val="18"/>
        </w:rPr>
      </w:pPr>
      <w:r w:rsidRPr="00682C5B">
        <w:rPr>
          <w:sz w:val="18"/>
          <w:szCs w:val="18"/>
        </w:rPr>
        <w:t>*</w:t>
      </w:r>
      <w:r w:rsidR="00F161CB" w:rsidRPr="00682C5B">
        <w:rPr>
          <w:sz w:val="18"/>
          <w:szCs w:val="18"/>
        </w:rPr>
        <w:t>Algunas comunidades autónomas tienen menos Centros Residenciales y Viviendas de Mayores, por</w:t>
      </w:r>
      <w:r w:rsidRPr="00682C5B">
        <w:rPr>
          <w:sz w:val="18"/>
          <w:szCs w:val="18"/>
        </w:rPr>
        <w:t xml:space="preserve"> modificación en sus carteras </w:t>
      </w:r>
    </w:p>
    <w:p w14:paraId="7BA79CE5" w14:textId="289A6C89" w:rsidR="00E55DCC" w:rsidRPr="00682C5B" w:rsidRDefault="00F45D74" w:rsidP="00E55DCC">
      <w:pPr>
        <w:spacing w:after="0"/>
        <w:rPr>
          <w:sz w:val="18"/>
          <w:szCs w:val="18"/>
        </w:rPr>
      </w:pPr>
      <w:r w:rsidRPr="00682C5B">
        <w:rPr>
          <w:sz w:val="18"/>
          <w:szCs w:val="18"/>
        </w:rPr>
        <w:t>de servicios sociales, afectando así también</w:t>
      </w:r>
      <w:r w:rsidR="00F161CB" w:rsidRPr="00682C5B">
        <w:rPr>
          <w:sz w:val="18"/>
          <w:szCs w:val="18"/>
        </w:rPr>
        <w:t xml:space="preserve"> </w:t>
      </w:r>
      <w:r w:rsidRPr="00682C5B">
        <w:rPr>
          <w:sz w:val="18"/>
          <w:szCs w:val="18"/>
        </w:rPr>
        <w:t>al número de</w:t>
      </w:r>
      <w:r w:rsidR="00F161CB" w:rsidRPr="00682C5B">
        <w:rPr>
          <w:sz w:val="18"/>
          <w:szCs w:val="18"/>
        </w:rPr>
        <w:t xml:space="preserve"> plazas.</w:t>
      </w:r>
    </w:p>
    <w:p w14:paraId="7A4820D5" w14:textId="37F16E31" w:rsidR="00C54968" w:rsidRDefault="00C54968" w:rsidP="00E55DCC">
      <w:pPr>
        <w:spacing w:after="0"/>
        <w:rPr>
          <w:sz w:val="16"/>
          <w:szCs w:val="16"/>
        </w:rPr>
      </w:pPr>
    </w:p>
    <w:p w14:paraId="2E8664BE" w14:textId="0E4FC8F5" w:rsidR="00C54968" w:rsidRPr="00F161CB" w:rsidRDefault="008D21E9" w:rsidP="00E55DCC">
      <w:pPr>
        <w:spacing w:after="0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drawing>
          <wp:inline distT="0" distB="0" distL="0" distR="0" wp14:anchorId="19CB5A49" wp14:editId="71EC94EC">
            <wp:extent cx="6483350" cy="2444750"/>
            <wp:effectExtent l="0" t="0" r="0" b="0"/>
            <wp:docPr id="132975172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244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D3E182" w14:textId="0073E57A" w:rsidR="004B4D88" w:rsidRDefault="008D21E9" w:rsidP="00E55DCC">
      <w:pPr>
        <w:spacing w:after="0"/>
        <w:ind w:left="8700" w:hanging="8700"/>
        <w:rPr>
          <w:sz w:val="16"/>
          <w:szCs w:val="16"/>
        </w:rPr>
      </w:pPr>
      <w:r w:rsidRPr="008D21E9">
        <w:rPr>
          <w:noProof/>
        </w:rPr>
        <w:lastRenderedPageBreak/>
        <w:drawing>
          <wp:inline distT="0" distB="0" distL="0" distR="0" wp14:anchorId="1C4F01E4" wp14:editId="0253D811">
            <wp:extent cx="8531860" cy="5091430"/>
            <wp:effectExtent l="0" t="0" r="2540" b="0"/>
            <wp:docPr id="801671099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860" cy="509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1221" w:rsidRPr="006F1221">
        <w:t xml:space="preserve">  </w:t>
      </w:r>
      <w:r w:rsidR="003F57B7" w:rsidRPr="003F57B7">
        <w:t xml:space="preserve">  </w:t>
      </w:r>
    </w:p>
    <w:p w14:paraId="18154E2F" w14:textId="77777777" w:rsidR="00682C5B" w:rsidRPr="00682C5B" w:rsidRDefault="00682C5B" w:rsidP="003F57B7">
      <w:pPr>
        <w:spacing w:after="0"/>
        <w:ind w:left="8700" w:hanging="8700"/>
        <w:rPr>
          <w:sz w:val="18"/>
          <w:szCs w:val="18"/>
        </w:rPr>
      </w:pPr>
    </w:p>
    <w:p w14:paraId="08B1814C" w14:textId="39A207E2" w:rsidR="003F57B7" w:rsidRPr="00682C5B" w:rsidRDefault="00C54968" w:rsidP="003F57B7">
      <w:pPr>
        <w:spacing w:after="0"/>
        <w:ind w:left="8700" w:hanging="8700"/>
        <w:rPr>
          <w:sz w:val="18"/>
          <w:szCs w:val="18"/>
        </w:rPr>
      </w:pPr>
      <w:r w:rsidRPr="00682C5B">
        <w:rPr>
          <w:sz w:val="18"/>
          <w:szCs w:val="18"/>
        </w:rPr>
        <w:t>*Catalunya no facilita datos de Centros de Mayores este año</w:t>
      </w:r>
      <w:r w:rsidR="006A0F9A" w:rsidRPr="00682C5B">
        <w:rPr>
          <w:sz w:val="18"/>
          <w:szCs w:val="18"/>
        </w:rPr>
        <w:t>, de ahí la bajada que se muestra en la tabla</w:t>
      </w:r>
      <w:r w:rsidR="00EB1338" w:rsidRPr="00682C5B">
        <w:rPr>
          <w:sz w:val="18"/>
          <w:szCs w:val="18"/>
        </w:rPr>
        <w:t>.</w:t>
      </w:r>
    </w:p>
    <w:p w14:paraId="55F7D919" w14:textId="4FE2D482" w:rsidR="0021304A" w:rsidRPr="00682C5B" w:rsidRDefault="003F57B7" w:rsidP="003F57B7">
      <w:pPr>
        <w:spacing w:after="0"/>
        <w:ind w:left="8700" w:hanging="8700"/>
        <w:rPr>
          <w:sz w:val="18"/>
          <w:szCs w:val="18"/>
        </w:rPr>
      </w:pPr>
      <w:r w:rsidRPr="00682C5B">
        <w:rPr>
          <w:sz w:val="18"/>
          <w:szCs w:val="18"/>
        </w:rPr>
        <w:t>*</w:t>
      </w:r>
      <w:r w:rsidR="0054081E" w:rsidRPr="00682C5B">
        <w:rPr>
          <w:sz w:val="18"/>
          <w:szCs w:val="18"/>
        </w:rPr>
        <w:t>*</w:t>
      </w:r>
      <w:r w:rsidRPr="00682C5B">
        <w:rPr>
          <w:sz w:val="18"/>
          <w:szCs w:val="18"/>
        </w:rPr>
        <w:t>A</w:t>
      </w:r>
      <w:r w:rsidR="006F1221" w:rsidRPr="00682C5B">
        <w:rPr>
          <w:sz w:val="18"/>
          <w:szCs w:val="18"/>
        </w:rPr>
        <w:t xml:space="preserve">lgunas comunidades autónomas </w:t>
      </w:r>
      <w:r w:rsidR="006B2BEC" w:rsidRPr="00682C5B">
        <w:rPr>
          <w:sz w:val="18"/>
          <w:szCs w:val="18"/>
        </w:rPr>
        <w:t>tienen menos Centros Residenciales y Viviendas de Mayores por modificación en sus carteras de servicios sociales,</w:t>
      </w:r>
    </w:p>
    <w:p w14:paraId="547BED26" w14:textId="24CB6E7D" w:rsidR="003F57B7" w:rsidRPr="00682C5B" w:rsidRDefault="006B2BEC" w:rsidP="003F57B7">
      <w:pPr>
        <w:spacing w:after="0"/>
        <w:rPr>
          <w:sz w:val="18"/>
          <w:szCs w:val="18"/>
        </w:rPr>
      </w:pPr>
      <w:r w:rsidRPr="00682C5B">
        <w:rPr>
          <w:sz w:val="18"/>
          <w:szCs w:val="18"/>
        </w:rPr>
        <w:t xml:space="preserve">     lo que afecta también al número de plazas</w:t>
      </w:r>
      <w:r w:rsidR="003F57B7" w:rsidRPr="00682C5B">
        <w:rPr>
          <w:sz w:val="18"/>
          <w:szCs w:val="18"/>
        </w:rPr>
        <w:t>.</w:t>
      </w:r>
    </w:p>
    <w:p w14:paraId="500B16F1" w14:textId="77777777" w:rsidR="003F57B7" w:rsidRPr="00A774A2" w:rsidRDefault="003F57B7" w:rsidP="004B4D88">
      <w:pPr>
        <w:ind w:left="8700" w:hanging="8700"/>
        <w:rPr>
          <w:sz w:val="16"/>
          <w:szCs w:val="16"/>
        </w:rPr>
      </w:pPr>
    </w:p>
    <w:p w14:paraId="2B98717E" w14:textId="77777777" w:rsidR="00310DD1" w:rsidRPr="00310DD1" w:rsidRDefault="00310DD1" w:rsidP="00310DD1"/>
    <w:p w14:paraId="49D671A1" w14:textId="7D8C11A3" w:rsidR="0021304A" w:rsidRPr="003207B8" w:rsidRDefault="0021304A" w:rsidP="0021304A">
      <w:pPr>
        <w:pStyle w:val="NCapitulo"/>
      </w:pPr>
      <w:r>
        <w:t>2</w:t>
      </w:r>
    </w:p>
    <w:p w14:paraId="42D1FC63" w14:textId="675F2E51" w:rsidR="0021304A" w:rsidRPr="006044B0" w:rsidRDefault="0021304A" w:rsidP="0021304A">
      <w:pPr>
        <w:pStyle w:val="Capitulotitular"/>
      </w:pPr>
      <w:bookmarkStart w:id="11" w:name="_Toc184143902"/>
      <w:r>
        <w:t xml:space="preserve">Servicio de </w:t>
      </w:r>
      <w:r w:rsidR="0004468E">
        <w:t>T</w:t>
      </w:r>
      <w:r>
        <w:t>eleasistencia</w:t>
      </w:r>
      <w:bookmarkEnd w:id="11"/>
    </w:p>
    <w:p w14:paraId="0CCC4613" w14:textId="77777777" w:rsidR="0021304A" w:rsidRDefault="0021304A" w:rsidP="0021304A">
      <w:r>
        <w:rPr>
          <w:noProof/>
          <w:lang w:eastAsia="es-ES"/>
        </w:rPr>
        <w:drawing>
          <wp:inline distT="0" distB="0" distL="0" distR="0" wp14:anchorId="7BF4456D" wp14:editId="651868E5">
            <wp:extent cx="8538171" cy="149418"/>
            <wp:effectExtent l="0" t="0" r="0" b="3175"/>
            <wp:docPr id="62581316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171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8EDCB" w14:textId="77777777" w:rsidR="0021304A" w:rsidRPr="00D2535A" w:rsidRDefault="0021304A" w:rsidP="0021304A"/>
    <w:p w14:paraId="52B742A3" w14:textId="77777777" w:rsidR="0021304A" w:rsidRDefault="0021304A" w:rsidP="0021304A"/>
    <w:p w14:paraId="5B844267" w14:textId="77777777" w:rsidR="0021304A" w:rsidRDefault="0021304A" w:rsidP="0021304A"/>
    <w:p w14:paraId="34F3F0D6" w14:textId="39A5A433" w:rsidR="00B10FFB" w:rsidRDefault="00B10FFB" w:rsidP="00B10FFB">
      <w:pPr>
        <w:spacing w:after="0" w:line="240" w:lineRule="auto"/>
        <w:jc w:val="left"/>
      </w:pPr>
      <w:r>
        <w:br w:type="page"/>
      </w:r>
    </w:p>
    <w:p w14:paraId="2CE12D40" w14:textId="77777777" w:rsidR="0021304A" w:rsidRPr="00502619" w:rsidRDefault="0021304A" w:rsidP="0021304A">
      <w:pPr>
        <w:rPr>
          <w:sz w:val="18"/>
          <w:szCs w:val="18"/>
        </w:rPr>
      </w:pPr>
      <w:r w:rsidRPr="00502619">
        <w:rPr>
          <w:sz w:val="18"/>
          <w:szCs w:val="18"/>
        </w:rPr>
        <w:lastRenderedPageBreak/>
        <w:t xml:space="preserve">El servicio de teleasistencia consiste en un dispositivo especial conectado a la línea telefónica que permite contactar de forma inmediata con el servicio a través de un pulsador (tipo colgante o pulsera) desde cualquier lugar del domicilio, haciendo posible una atención directa y personalizada ante situaciones de emergencia, inseguridad, soledad o aislamiento, a través de profesionales especializados que proporcionan los apoyos necesarios para poder resolver situaciones de diversa naturaleza, movilizando los recursos más adecuados para cada caso. </w:t>
      </w:r>
    </w:p>
    <w:p w14:paraId="58095626" w14:textId="77777777" w:rsidR="00DF34BC" w:rsidRDefault="00DF34BC" w:rsidP="00DF34BC">
      <w:pPr>
        <w:pStyle w:val="Ttulo2"/>
        <w:keepNext/>
        <w:keepLines/>
        <w:numPr>
          <w:ilvl w:val="0"/>
          <w:numId w:val="3"/>
        </w:numPr>
        <w:spacing w:before="40" w:after="120"/>
        <w:jc w:val="left"/>
        <w:rPr>
          <w:sz w:val="22"/>
          <w:szCs w:val="22"/>
        </w:rPr>
      </w:pPr>
      <w:bookmarkStart w:id="12" w:name="_Toc184143903"/>
      <w:r>
        <w:rPr>
          <w:sz w:val="22"/>
          <w:szCs w:val="22"/>
        </w:rPr>
        <w:t>Resumen</w:t>
      </w:r>
      <w:bookmarkEnd w:id="12"/>
    </w:p>
    <w:p w14:paraId="58B59425" w14:textId="28611323" w:rsidR="006565C5" w:rsidRPr="006565C5" w:rsidRDefault="005C692A" w:rsidP="006565C5">
      <w:r w:rsidRPr="005C692A">
        <w:rPr>
          <w:noProof/>
        </w:rPr>
        <w:drawing>
          <wp:inline distT="0" distB="0" distL="0" distR="0" wp14:anchorId="4B922A7E" wp14:editId="075B772A">
            <wp:extent cx="5378450" cy="4692650"/>
            <wp:effectExtent l="0" t="0" r="0" b="0"/>
            <wp:docPr id="895670421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0" cy="469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A3DFA" w14:textId="6B4EA8B2" w:rsidR="00DF34BC" w:rsidRDefault="00DF34BC">
      <w:pPr>
        <w:jc w:val="left"/>
      </w:pPr>
    </w:p>
    <w:p w14:paraId="5A92EF7E" w14:textId="77777777" w:rsidR="009B0308" w:rsidRDefault="009B0308">
      <w:pPr>
        <w:jc w:val="left"/>
      </w:pPr>
    </w:p>
    <w:p w14:paraId="0E22CA4E" w14:textId="77777777" w:rsidR="009B0308" w:rsidRDefault="009B0308">
      <w:pPr>
        <w:jc w:val="left"/>
      </w:pPr>
    </w:p>
    <w:p w14:paraId="3DE59BF4" w14:textId="5196898F" w:rsidR="00B10FFB" w:rsidRDefault="00B5060F">
      <w:pPr>
        <w:jc w:val="left"/>
      </w:pPr>
      <w:r>
        <w:rPr>
          <w:noProof/>
          <w:lang w:eastAsia="es-ES"/>
        </w:rPr>
        <w:drawing>
          <wp:inline distT="0" distB="0" distL="0" distR="0" wp14:anchorId="716B8A6F" wp14:editId="21C03F27">
            <wp:extent cx="7581900" cy="314325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318C8C" w14:textId="14EE6341" w:rsidR="00B10FFB" w:rsidRDefault="00B10FFB"/>
    <w:p w14:paraId="72E41B05" w14:textId="4643B568" w:rsidR="00DF34BC" w:rsidRDefault="00DF34BC" w:rsidP="00852FA1">
      <w:pPr>
        <w:pStyle w:val="Ttulo2"/>
        <w:keepNext/>
        <w:keepLines/>
        <w:numPr>
          <w:ilvl w:val="0"/>
          <w:numId w:val="3"/>
        </w:numPr>
        <w:spacing w:after="60"/>
        <w:jc w:val="left"/>
        <w:rPr>
          <w:sz w:val="22"/>
          <w:szCs w:val="22"/>
        </w:rPr>
      </w:pPr>
      <w:bookmarkStart w:id="13" w:name="_Toc184143904"/>
      <w:r>
        <w:rPr>
          <w:sz w:val="22"/>
          <w:szCs w:val="22"/>
        </w:rPr>
        <w:lastRenderedPageBreak/>
        <w:t>Personas usuarias, distribución por sexo y edad</w:t>
      </w:r>
      <w:bookmarkEnd w:id="13"/>
    </w:p>
    <w:p w14:paraId="7A741BAA" w14:textId="77777777" w:rsidR="005F6257" w:rsidRDefault="003C306B" w:rsidP="00DF34BC">
      <w:r w:rsidRPr="003C306B">
        <w:rPr>
          <w:noProof/>
          <w:lang w:eastAsia="es-ES"/>
        </w:rPr>
        <w:drawing>
          <wp:inline distT="0" distB="0" distL="0" distR="0" wp14:anchorId="367DD2ED" wp14:editId="492D19B1">
            <wp:extent cx="8531860" cy="3930650"/>
            <wp:effectExtent l="0" t="0" r="2540" b="0"/>
            <wp:docPr id="106402604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860" cy="393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67B04" w14:textId="75960DD0" w:rsidR="00B10FFB" w:rsidRDefault="005F6257" w:rsidP="00DF34BC">
      <w:r>
        <w:t xml:space="preserve">                                                    </w:t>
      </w:r>
      <w:r w:rsidR="005E30B5">
        <w:rPr>
          <w:noProof/>
          <w:lang w:eastAsia="es-ES"/>
        </w:rPr>
        <w:drawing>
          <wp:inline distT="0" distB="0" distL="0" distR="0" wp14:anchorId="3838E70F" wp14:editId="0F9B9F62">
            <wp:extent cx="4953000" cy="1478280"/>
            <wp:effectExtent l="0" t="0" r="0" b="7620"/>
            <wp:docPr id="89100312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478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368314" w14:textId="15024832" w:rsidR="00DF34BC" w:rsidRDefault="00CA162B" w:rsidP="00DF34BC">
      <w:r>
        <w:lastRenderedPageBreak/>
        <w:pict w14:anchorId="40259B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5.8pt;height:211.2pt">
            <v:imagedata r:id="rId32" o:title=""/>
          </v:shape>
        </w:pict>
      </w:r>
    </w:p>
    <w:p w14:paraId="2DA6BF48" w14:textId="77777777" w:rsidR="00DF34BC" w:rsidRDefault="00DF34BC" w:rsidP="00DF34BC"/>
    <w:p w14:paraId="41A9CFD9" w14:textId="37884840" w:rsidR="00B10FFB" w:rsidRDefault="001131CF">
      <w:r>
        <w:rPr>
          <w:noProof/>
        </w:rPr>
        <w:drawing>
          <wp:inline distT="0" distB="0" distL="0" distR="0" wp14:anchorId="5A1034C5" wp14:editId="188C2256">
            <wp:extent cx="7524750" cy="2573020"/>
            <wp:effectExtent l="0" t="0" r="0" b="0"/>
            <wp:docPr id="1446589988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037" cy="25792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D3F150" w14:textId="372A0BE4" w:rsidR="0057202F" w:rsidRDefault="0057202F" w:rsidP="00852FA1">
      <w:pPr>
        <w:pStyle w:val="Ttulo2"/>
        <w:keepNext/>
        <w:keepLines/>
        <w:numPr>
          <w:ilvl w:val="0"/>
          <w:numId w:val="3"/>
        </w:numPr>
        <w:spacing w:before="40" w:after="120"/>
        <w:jc w:val="left"/>
        <w:rPr>
          <w:sz w:val="22"/>
          <w:szCs w:val="22"/>
        </w:rPr>
      </w:pPr>
      <w:bookmarkStart w:id="14" w:name="_Toc184143905"/>
      <w:r>
        <w:rPr>
          <w:sz w:val="22"/>
          <w:szCs w:val="22"/>
        </w:rPr>
        <w:lastRenderedPageBreak/>
        <w:t>Precio del servicio</w:t>
      </w:r>
      <w:bookmarkEnd w:id="14"/>
    </w:p>
    <w:p w14:paraId="0E5EA2EE" w14:textId="4E194B33" w:rsidR="00DF34BC" w:rsidRDefault="003C306B">
      <w:r w:rsidRPr="003C306B">
        <w:rPr>
          <w:noProof/>
          <w:lang w:eastAsia="es-ES"/>
        </w:rPr>
        <w:drawing>
          <wp:inline distT="0" distB="0" distL="0" distR="0" wp14:anchorId="3B2B0F0A" wp14:editId="1486ABBD">
            <wp:extent cx="4743450" cy="4640580"/>
            <wp:effectExtent l="0" t="0" r="0" b="7620"/>
            <wp:docPr id="2014677293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464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DC3EB" w14:textId="77777777" w:rsidR="00DF34BC" w:rsidRDefault="00DF34BC"/>
    <w:p w14:paraId="400B8AA3" w14:textId="77777777" w:rsidR="0057202F" w:rsidRDefault="0057202F">
      <w:pPr>
        <w:jc w:val="left"/>
      </w:pPr>
    </w:p>
    <w:p w14:paraId="78CB6052" w14:textId="5402E387" w:rsidR="0057202F" w:rsidRPr="003207B8" w:rsidRDefault="00B10FFB" w:rsidP="0057202F">
      <w:pPr>
        <w:pStyle w:val="NCapitulo"/>
      </w:pPr>
      <w:r>
        <w:br w:type="page"/>
      </w:r>
      <w:bookmarkStart w:id="15" w:name="_Hlk159850693"/>
      <w:r w:rsidR="0057202F">
        <w:lastRenderedPageBreak/>
        <w:t>3</w:t>
      </w:r>
    </w:p>
    <w:p w14:paraId="2D3B1C5B" w14:textId="30FF8970" w:rsidR="0057202F" w:rsidRPr="006044B0" w:rsidRDefault="0057202F" w:rsidP="0057202F">
      <w:pPr>
        <w:pStyle w:val="Capitulotitular"/>
      </w:pPr>
      <w:bookmarkStart w:id="16" w:name="_Toc184143906"/>
      <w:r>
        <w:t xml:space="preserve">Servicio de Ayuda a </w:t>
      </w:r>
      <w:r w:rsidR="0004468E">
        <w:t>D</w:t>
      </w:r>
      <w:r>
        <w:t>omicilio</w:t>
      </w:r>
      <w:bookmarkEnd w:id="16"/>
    </w:p>
    <w:p w14:paraId="4FBB9E8F" w14:textId="77777777" w:rsidR="0057202F" w:rsidRDefault="0057202F" w:rsidP="0057202F">
      <w:r>
        <w:rPr>
          <w:noProof/>
          <w:lang w:eastAsia="es-ES"/>
        </w:rPr>
        <w:drawing>
          <wp:inline distT="0" distB="0" distL="0" distR="0" wp14:anchorId="1FFC2199" wp14:editId="26A1A241">
            <wp:extent cx="8538171" cy="149418"/>
            <wp:effectExtent l="0" t="0" r="0" b="3175"/>
            <wp:docPr id="10508323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171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EA312" w14:textId="77777777" w:rsidR="0057202F" w:rsidRPr="00D2535A" w:rsidRDefault="0057202F" w:rsidP="0057202F"/>
    <w:p w14:paraId="0B82E28D" w14:textId="77777777" w:rsidR="0057202F" w:rsidRDefault="0057202F" w:rsidP="0057202F"/>
    <w:p w14:paraId="3739FC30" w14:textId="77777777" w:rsidR="0057202F" w:rsidRDefault="0057202F" w:rsidP="0057202F"/>
    <w:p w14:paraId="468C836C" w14:textId="6D92983D" w:rsidR="0057202F" w:rsidRDefault="0057202F" w:rsidP="0057202F">
      <w:pPr>
        <w:spacing w:after="0" w:line="240" w:lineRule="auto"/>
        <w:jc w:val="left"/>
      </w:pPr>
      <w:r>
        <w:br w:type="page"/>
      </w:r>
    </w:p>
    <w:bookmarkEnd w:id="15"/>
    <w:p w14:paraId="353DDD64" w14:textId="77777777" w:rsidR="00114FAE" w:rsidRPr="00502619" w:rsidRDefault="00114FAE" w:rsidP="00114FAE">
      <w:pPr>
        <w:rPr>
          <w:sz w:val="18"/>
          <w:szCs w:val="18"/>
        </w:rPr>
      </w:pPr>
      <w:r w:rsidRPr="00502619">
        <w:rPr>
          <w:sz w:val="18"/>
          <w:szCs w:val="18"/>
        </w:rPr>
        <w:lastRenderedPageBreak/>
        <w:t xml:space="preserve">El servicio de ayuda a domicilio está constituido por el conjunto de actuaciones llevadas a cabo en el domicilio de las personas mayores con el fin de atender sus necesidades de la vida diaria, prestadas por entidades o empresas acreditadas para esta función. </w:t>
      </w:r>
    </w:p>
    <w:p w14:paraId="1F90EE16" w14:textId="77777777" w:rsidR="00114FAE" w:rsidRDefault="00114FAE" w:rsidP="00114FAE">
      <w:pPr>
        <w:pStyle w:val="Ttulo2"/>
        <w:keepNext/>
        <w:keepLines/>
        <w:numPr>
          <w:ilvl w:val="0"/>
          <w:numId w:val="6"/>
        </w:numPr>
        <w:spacing w:before="40" w:after="120"/>
        <w:jc w:val="left"/>
        <w:rPr>
          <w:sz w:val="22"/>
          <w:szCs w:val="22"/>
        </w:rPr>
      </w:pPr>
      <w:bookmarkStart w:id="17" w:name="_Toc184143907"/>
      <w:r>
        <w:rPr>
          <w:sz w:val="22"/>
          <w:szCs w:val="22"/>
        </w:rPr>
        <w:t>Resumen</w:t>
      </w:r>
      <w:bookmarkEnd w:id="17"/>
    </w:p>
    <w:p w14:paraId="41FE4F1B" w14:textId="5AFD859F" w:rsidR="00ED0DA1" w:rsidRDefault="005534F3">
      <w:pPr>
        <w:jc w:val="left"/>
      </w:pPr>
      <w:r w:rsidRPr="005534F3">
        <w:rPr>
          <w:noProof/>
        </w:rPr>
        <w:drawing>
          <wp:inline distT="0" distB="0" distL="0" distR="0" wp14:anchorId="486C5F29" wp14:editId="0A9AB302">
            <wp:extent cx="3975100" cy="4521200"/>
            <wp:effectExtent l="0" t="0" r="6350" b="0"/>
            <wp:docPr id="644490550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452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71C0E" w14:textId="2EBC5014" w:rsidR="006D043C" w:rsidRPr="00682C5B" w:rsidRDefault="006D043C" w:rsidP="0046371D">
      <w:pPr>
        <w:spacing w:after="0"/>
        <w:jc w:val="left"/>
        <w:rPr>
          <w:sz w:val="18"/>
          <w:szCs w:val="18"/>
        </w:rPr>
      </w:pPr>
      <w:r w:rsidRPr="00682C5B">
        <w:rPr>
          <w:sz w:val="18"/>
          <w:szCs w:val="18"/>
        </w:rPr>
        <w:t>*Extremadura solo facilita SAD Municipal.</w:t>
      </w:r>
    </w:p>
    <w:p w14:paraId="2BE74EF4" w14:textId="4C3411EB" w:rsidR="0057202F" w:rsidRPr="00ED0DA1" w:rsidRDefault="00ED0DA1" w:rsidP="0046371D">
      <w:pPr>
        <w:spacing w:after="0"/>
        <w:jc w:val="left"/>
        <w:rPr>
          <w:sz w:val="18"/>
          <w:szCs w:val="18"/>
        </w:rPr>
      </w:pPr>
      <w:r w:rsidRPr="00682C5B">
        <w:rPr>
          <w:sz w:val="18"/>
          <w:szCs w:val="18"/>
        </w:rPr>
        <w:t>*</w:t>
      </w:r>
      <w:r w:rsidR="009D669A" w:rsidRPr="00682C5B">
        <w:rPr>
          <w:sz w:val="18"/>
          <w:szCs w:val="18"/>
        </w:rPr>
        <w:t>*</w:t>
      </w:r>
      <w:r w:rsidRPr="00682C5B">
        <w:rPr>
          <w:sz w:val="18"/>
          <w:szCs w:val="18"/>
        </w:rPr>
        <w:t>Bizkaia no ha proporcionado el número de personas usuarias.</w:t>
      </w:r>
      <w:r w:rsidR="0057202F" w:rsidRPr="00ED0DA1">
        <w:rPr>
          <w:sz w:val="18"/>
          <w:szCs w:val="18"/>
        </w:rPr>
        <w:br w:type="page"/>
      </w:r>
    </w:p>
    <w:p w14:paraId="0F6D423B" w14:textId="1B988ADC" w:rsidR="0057202F" w:rsidRDefault="005534F3" w:rsidP="0057202F">
      <w:pPr>
        <w:spacing w:after="0" w:line="240" w:lineRule="auto"/>
        <w:jc w:val="left"/>
      </w:pPr>
      <w:r>
        <w:rPr>
          <w:noProof/>
        </w:rPr>
        <w:lastRenderedPageBreak/>
        <w:drawing>
          <wp:inline distT="0" distB="0" distL="0" distR="0" wp14:anchorId="5452BCF5" wp14:editId="075FC891">
            <wp:extent cx="7239000" cy="3865245"/>
            <wp:effectExtent l="0" t="0" r="0" b="1905"/>
            <wp:docPr id="2129242488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3865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098A92" w14:textId="77777777" w:rsidR="0057202F" w:rsidRDefault="0057202F">
      <w:pPr>
        <w:jc w:val="left"/>
      </w:pPr>
      <w:r>
        <w:br w:type="page"/>
      </w:r>
    </w:p>
    <w:p w14:paraId="574FD41F" w14:textId="05BA6A1F" w:rsidR="00114FAE" w:rsidRDefault="00114FAE" w:rsidP="00852FA1">
      <w:pPr>
        <w:pStyle w:val="Ttulo2"/>
        <w:keepNext/>
        <w:keepLines/>
        <w:numPr>
          <w:ilvl w:val="0"/>
          <w:numId w:val="6"/>
        </w:numPr>
        <w:spacing w:after="60"/>
        <w:jc w:val="left"/>
        <w:rPr>
          <w:sz w:val="22"/>
          <w:szCs w:val="22"/>
        </w:rPr>
      </w:pPr>
      <w:bookmarkStart w:id="18" w:name="_Toc184143908"/>
      <w:r>
        <w:rPr>
          <w:sz w:val="22"/>
          <w:szCs w:val="22"/>
        </w:rPr>
        <w:lastRenderedPageBreak/>
        <w:t>Personas usuarias, distribución por sexo y edad</w:t>
      </w:r>
      <w:bookmarkEnd w:id="18"/>
    </w:p>
    <w:p w14:paraId="30A2D7F9" w14:textId="7EAABF66" w:rsidR="00114FAE" w:rsidRDefault="005534F3">
      <w:pPr>
        <w:jc w:val="left"/>
      </w:pPr>
      <w:r w:rsidRPr="005534F3">
        <w:rPr>
          <w:noProof/>
        </w:rPr>
        <w:drawing>
          <wp:inline distT="0" distB="0" distL="0" distR="0" wp14:anchorId="7DACDC96" wp14:editId="3B4D3F79">
            <wp:extent cx="8531860" cy="3949700"/>
            <wp:effectExtent l="0" t="0" r="2540" b="0"/>
            <wp:docPr id="209804660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86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AA52E" w14:textId="77CA7255" w:rsidR="00114FAE" w:rsidRDefault="005F6257">
      <w:pPr>
        <w:jc w:val="left"/>
      </w:pPr>
      <w:r>
        <w:t xml:space="preserve">                                              </w:t>
      </w:r>
      <w:r w:rsidR="005E30B5">
        <w:rPr>
          <w:noProof/>
          <w:lang w:eastAsia="es-ES"/>
        </w:rPr>
        <w:drawing>
          <wp:inline distT="0" distB="0" distL="0" distR="0" wp14:anchorId="70CB5BF6" wp14:editId="49B4FC84">
            <wp:extent cx="4739640" cy="1463040"/>
            <wp:effectExtent l="0" t="0" r="3810" b="3810"/>
            <wp:docPr id="44307254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944" cy="14810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7202F">
        <w:br w:type="page"/>
      </w:r>
    </w:p>
    <w:p w14:paraId="3965AEDB" w14:textId="3DB1E9E8" w:rsidR="00114FAE" w:rsidRDefault="005534F3">
      <w:pPr>
        <w:jc w:val="left"/>
      </w:pPr>
      <w:r>
        <w:rPr>
          <w:noProof/>
        </w:rPr>
        <w:lastRenderedPageBreak/>
        <w:drawing>
          <wp:inline distT="0" distB="0" distL="0" distR="0" wp14:anchorId="4D080F74" wp14:editId="2FA393BD">
            <wp:extent cx="7852410" cy="2559050"/>
            <wp:effectExtent l="0" t="0" r="0" b="0"/>
            <wp:docPr id="1054210073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2410" cy="255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43F907" w14:textId="0010A983" w:rsidR="00114FAE" w:rsidRDefault="001131CF">
      <w:pPr>
        <w:jc w:val="left"/>
      </w:pPr>
      <w:r>
        <w:rPr>
          <w:noProof/>
        </w:rPr>
        <w:drawing>
          <wp:inline distT="0" distB="0" distL="0" distR="0" wp14:anchorId="60765AD2" wp14:editId="60831A37">
            <wp:extent cx="8191500" cy="2967355"/>
            <wp:effectExtent l="0" t="0" r="0" b="4445"/>
            <wp:docPr id="1867534547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9540" cy="297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14EE3D" w14:textId="77777777" w:rsidR="00114FAE" w:rsidRDefault="00114FAE" w:rsidP="00114FAE">
      <w:pPr>
        <w:pStyle w:val="Ttulo2"/>
        <w:keepNext/>
        <w:keepLines/>
        <w:numPr>
          <w:ilvl w:val="0"/>
          <w:numId w:val="8"/>
        </w:numPr>
        <w:spacing w:before="40" w:after="120"/>
        <w:jc w:val="left"/>
        <w:rPr>
          <w:sz w:val="22"/>
          <w:szCs w:val="22"/>
        </w:rPr>
      </w:pPr>
      <w:bookmarkStart w:id="19" w:name="_Toc184143909"/>
      <w:r>
        <w:rPr>
          <w:sz w:val="22"/>
          <w:szCs w:val="22"/>
        </w:rPr>
        <w:lastRenderedPageBreak/>
        <w:t>Intensidad del servicio</w:t>
      </w:r>
      <w:bookmarkEnd w:id="19"/>
    </w:p>
    <w:p w14:paraId="4208A0FD" w14:textId="36FBEDFE" w:rsidR="00114FAE" w:rsidRDefault="00EA1091">
      <w:pPr>
        <w:jc w:val="left"/>
      </w:pPr>
      <w:r w:rsidRPr="00EA1091">
        <w:rPr>
          <w:noProof/>
        </w:rPr>
        <w:drawing>
          <wp:inline distT="0" distB="0" distL="0" distR="0" wp14:anchorId="302C04F9" wp14:editId="4A0DB2D8">
            <wp:extent cx="7004050" cy="4578350"/>
            <wp:effectExtent l="0" t="0" r="6350" b="0"/>
            <wp:docPr id="133528567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0" cy="457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D05B6" w14:textId="77777777" w:rsidR="00BF4E3F" w:rsidRPr="00682C5B" w:rsidRDefault="00BF4E3F" w:rsidP="00BF4E3F">
      <w:pPr>
        <w:pStyle w:val="Prrafodelista"/>
        <w:numPr>
          <w:ilvl w:val="0"/>
          <w:numId w:val="9"/>
        </w:numPr>
        <w:rPr>
          <w:sz w:val="18"/>
          <w:szCs w:val="18"/>
        </w:rPr>
      </w:pPr>
      <w:r w:rsidRPr="00682C5B">
        <w:rPr>
          <w:sz w:val="18"/>
          <w:szCs w:val="18"/>
        </w:rPr>
        <w:t>Intensidad horaria: número de horas de atención, al mes, por persona usuaria (media ponderada).</w:t>
      </w:r>
    </w:p>
    <w:p w14:paraId="6290BFF4" w14:textId="77777777" w:rsidR="00BF4E3F" w:rsidRPr="00682C5B" w:rsidRDefault="00BF4E3F" w:rsidP="00BF4E3F">
      <w:pPr>
        <w:pStyle w:val="Prrafodelista"/>
        <w:numPr>
          <w:ilvl w:val="0"/>
          <w:numId w:val="9"/>
        </w:numPr>
        <w:spacing w:after="0"/>
        <w:rPr>
          <w:sz w:val="18"/>
          <w:szCs w:val="18"/>
        </w:rPr>
      </w:pPr>
      <w:r w:rsidRPr="00682C5B">
        <w:rPr>
          <w:sz w:val="18"/>
          <w:szCs w:val="18"/>
        </w:rPr>
        <w:t>Intensidad horaria: número de horas de atención en cuidados personales, al mes, por persona usuaria (media ponderada).</w:t>
      </w:r>
    </w:p>
    <w:p w14:paraId="79E8CBBF" w14:textId="13D86E1A" w:rsidR="00642CCF" w:rsidRPr="00682C5B" w:rsidRDefault="00642CCF" w:rsidP="00BF4E3F">
      <w:pPr>
        <w:spacing w:after="0"/>
        <w:ind w:left="360"/>
        <w:rPr>
          <w:sz w:val="18"/>
          <w:szCs w:val="18"/>
        </w:rPr>
      </w:pPr>
      <w:r w:rsidRPr="00682C5B">
        <w:rPr>
          <w:sz w:val="18"/>
          <w:szCs w:val="18"/>
        </w:rPr>
        <w:t>*No se proporcionan los datos de distribución del tiempo de atención en Cantabria</w:t>
      </w:r>
      <w:r w:rsidR="0046371D" w:rsidRPr="00682C5B">
        <w:rPr>
          <w:sz w:val="18"/>
          <w:szCs w:val="18"/>
        </w:rPr>
        <w:t>,</w:t>
      </w:r>
      <w:r w:rsidRPr="00682C5B">
        <w:rPr>
          <w:sz w:val="18"/>
          <w:szCs w:val="18"/>
        </w:rPr>
        <w:t xml:space="preserve"> </w:t>
      </w:r>
      <w:r w:rsidR="008624BD" w:rsidRPr="00682C5B">
        <w:rPr>
          <w:sz w:val="18"/>
          <w:szCs w:val="18"/>
        </w:rPr>
        <w:t xml:space="preserve">Extremadura </w:t>
      </w:r>
      <w:r w:rsidRPr="00682C5B">
        <w:rPr>
          <w:sz w:val="18"/>
          <w:szCs w:val="18"/>
        </w:rPr>
        <w:t>y Gipuzkoa.</w:t>
      </w:r>
    </w:p>
    <w:p w14:paraId="6620CD41" w14:textId="0450DD91" w:rsidR="00BF4E3F" w:rsidRPr="00682C5B" w:rsidRDefault="00642CCF" w:rsidP="00BF4E3F">
      <w:pPr>
        <w:spacing w:after="0"/>
        <w:ind w:left="360"/>
        <w:rPr>
          <w:sz w:val="18"/>
          <w:szCs w:val="18"/>
        </w:rPr>
      </w:pPr>
      <w:r w:rsidRPr="00682C5B">
        <w:rPr>
          <w:sz w:val="18"/>
          <w:szCs w:val="18"/>
        </w:rPr>
        <w:t>*</w:t>
      </w:r>
      <w:r w:rsidR="00BF4E3F" w:rsidRPr="00682C5B">
        <w:rPr>
          <w:sz w:val="18"/>
          <w:szCs w:val="18"/>
        </w:rPr>
        <w:t>*No se proporcionan datos de Bizkaia</w:t>
      </w:r>
      <w:r w:rsidR="001870C5" w:rsidRPr="00682C5B">
        <w:rPr>
          <w:sz w:val="18"/>
          <w:szCs w:val="18"/>
        </w:rPr>
        <w:t xml:space="preserve"> desde 2018</w:t>
      </w:r>
      <w:r w:rsidR="00BF4E3F" w:rsidRPr="00682C5B">
        <w:rPr>
          <w:sz w:val="18"/>
          <w:szCs w:val="18"/>
        </w:rPr>
        <w:t>.</w:t>
      </w:r>
    </w:p>
    <w:p w14:paraId="093E7AB8" w14:textId="3F46B75C" w:rsidR="001870C5" w:rsidRPr="00053E1D" w:rsidRDefault="001870C5" w:rsidP="00BF4E3F">
      <w:pPr>
        <w:spacing w:after="0"/>
        <w:ind w:left="360"/>
        <w:rPr>
          <w:sz w:val="18"/>
          <w:szCs w:val="18"/>
        </w:rPr>
      </w:pPr>
      <w:r w:rsidRPr="00053E1D">
        <w:rPr>
          <w:sz w:val="18"/>
          <w:szCs w:val="18"/>
        </w:rPr>
        <w:t>() Extremadura solo facilita datos de SAD Municipal.</w:t>
      </w:r>
    </w:p>
    <w:p w14:paraId="07B0DC96" w14:textId="2883C5BF" w:rsidR="00114FAE" w:rsidRDefault="00CA162B">
      <w:pPr>
        <w:jc w:val="left"/>
      </w:pPr>
      <w:r>
        <w:lastRenderedPageBreak/>
        <w:pict w14:anchorId="49284249">
          <v:shape id="_x0000_i1026" type="#_x0000_t75" style="width:601.2pt;height:298.2pt">
            <v:imagedata r:id="rId42" o:title=""/>
          </v:shape>
        </w:pict>
      </w:r>
    </w:p>
    <w:p w14:paraId="4B5382DC" w14:textId="77777777" w:rsidR="00114FAE" w:rsidRDefault="00114FAE">
      <w:pPr>
        <w:jc w:val="left"/>
      </w:pPr>
      <w:r>
        <w:br w:type="page"/>
      </w:r>
    </w:p>
    <w:p w14:paraId="3B9A7015" w14:textId="13EDE931" w:rsidR="00BF4E3F" w:rsidRDefault="00BF4E3F" w:rsidP="00852FA1">
      <w:pPr>
        <w:pStyle w:val="Ttulo2"/>
        <w:keepNext/>
        <w:keepLines/>
        <w:numPr>
          <w:ilvl w:val="0"/>
          <w:numId w:val="8"/>
        </w:numPr>
        <w:spacing w:before="40" w:after="120"/>
        <w:jc w:val="left"/>
        <w:rPr>
          <w:sz w:val="22"/>
          <w:szCs w:val="22"/>
        </w:rPr>
      </w:pPr>
      <w:bookmarkStart w:id="20" w:name="_Toc184143910"/>
      <w:r>
        <w:rPr>
          <w:sz w:val="22"/>
          <w:szCs w:val="22"/>
        </w:rPr>
        <w:lastRenderedPageBreak/>
        <w:t>Otros servicios de ayuda a domicilio</w:t>
      </w:r>
      <w:bookmarkEnd w:id="20"/>
    </w:p>
    <w:p w14:paraId="0E966775" w14:textId="1B485585" w:rsidR="00114FAE" w:rsidRDefault="003C306B">
      <w:pPr>
        <w:jc w:val="left"/>
      </w:pPr>
      <w:r w:rsidRPr="003C306B">
        <w:rPr>
          <w:noProof/>
          <w:lang w:eastAsia="es-ES"/>
        </w:rPr>
        <w:drawing>
          <wp:inline distT="0" distB="0" distL="0" distR="0" wp14:anchorId="2D4BA070" wp14:editId="436AFFB1">
            <wp:extent cx="8531860" cy="4610100"/>
            <wp:effectExtent l="0" t="0" r="2540" b="0"/>
            <wp:docPr id="532534677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86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A6792" w14:textId="0778C0B8" w:rsidR="00114FAE" w:rsidRDefault="00114FAE">
      <w:pPr>
        <w:jc w:val="left"/>
      </w:pPr>
      <w:r>
        <w:br w:type="page"/>
      </w:r>
    </w:p>
    <w:p w14:paraId="28F2DDE1" w14:textId="0C71B6C3" w:rsidR="00BF4E3F" w:rsidRDefault="00BF4E3F" w:rsidP="00852FA1">
      <w:pPr>
        <w:pStyle w:val="Ttulo2"/>
        <w:keepNext/>
        <w:keepLines/>
        <w:numPr>
          <w:ilvl w:val="0"/>
          <w:numId w:val="8"/>
        </w:numPr>
        <w:spacing w:before="40" w:after="120"/>
        <w:jc w:val="left"/>
        <w:rPr>
          <w:sz w:val="22"/>
          <w:szCs w:val="22"/>
        </w:rPr>
      </w:pPr>
      <w:bookmarkStart w:id="21" w:name="_Toc184143911"/>
      <w:r>
        <w:rPr>
          <w:sz w:val="22"/>
          <w:szCs w:val="22"/>
        </w:rPr>
        <w:lastRenderedPageBreak/>
        <w:t>Precio del servicio</w:t>
      </w:r>
      <w:bookmarkEnd w:id="21"/>
    </w:p>
    <w:p w14:paraId="13A78F43" w14:textId="4836A3C0" w:rsidR="00114FAE" w:rsidRDefault="00D14C18">
      <w:pPr>
        <w:jc w:val="left"/>
      </w:pPr>
      <w:r w:rsidRPr="00D14C18">
        <w:rPr>
          <w:noProof/>
        </w:rPr>
        <w:drawing>
          <wp:inline distT="0" distB="0" distL="0" distR="0" wp14:anchorId="3FBC49A5" wp14:editId="0C44D89D">
            <wp:extent cx="5981700" cy="5054600"/>
            <wp:effectExtent l="0" t="0" r="0" b="0"/>
            <wp:docPr id="196214078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505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18F7F" w14:textId="6EAD7648" w:rsidR="00E56A53" w:rsidRPr="00682C5B" w:rsidRDefault="00E56A53" w:rsidP="00E56A53">
      <w:pPr>
        <w:spacing w:after="0"/>
        <w:jc w:val="left"/>
        <w:rPr>
          <w:sz w:val="18"/>
          <w:szCs w:val="18"/>
        </w:rPr>
      </w:pPr>
      <w:r w:rsidRPr="00682C5B">
        <w:rPr>
          <w:sz w:val="18"/>
          <w:szCs w:val="18"/>
        </w:rPr>
        <w:t xml:space="preserve">* </w:t>
      </w:r>
      <w:r w:rsidR="00E606D1" w:rsidRPr="00682C5B">
        <w:rPr>
          <w:sz w:val="18"/>
          <w:szCs w:val="18"/>
        </w:rPr>
        <w:t xml:space="preserve">Canarias </w:t>
      </w:r>
      <w:r w:rsidR="008624BD" w:rsidRPr="00682C5B">
        <w:rPr>
          <w:sz w:val="18"/>
          <w:szCs w:val="18"/>
        </w:rPr>
        <w:t xml:space="preserve">y Extremadura </w:t>
      </w:r>
      <w:r w:rsidR="00E606D1" w:rsidRPr="00682C5B">
        <w:rPr>
          <w:sz w:val="18"/>
          <w:szCs w:val="18"/>
        </w:rPr>
        <w:t>no proporciona</w:t>
      </w:r>
      <w:r w:rsidR="008624BD" w:rsidRPr="00682C5B">
        <w:rPr>
          <w:sz w:val="18"/>
          <w:szCs w:val="18"/>
        </w:rPr>
        <w:t>n</w:t>
      </w:r>
      <w:r w:rsidRPr="00682C5B">
        <w:rPr>
          <w:sz w:val="18"/>
          <w:szCs w:val="18"/>
        </w:rPr>
        <w:t xml:space="preserve"> la aportación económica de la persona usuaria.</w:t>
      </w:r>
    </w:p>
    <w:p w14:paraId="1FAAF4E6" w14:textId="4D5FC8F6" w:rsidR="00E56A53" w:rsidRPr="00682C5B" w:rsidRDefault="00E56A53" w:rsidP="00E56A53">
      <w:pPr>
        <w:spacing w:after="0"/>
        <w:jc w:val="left"/>
        <w:rPr>
          <w:sz w:val="18"/>
          <w:szCs w:val="18"/>
        </w:rPr>
      </w:pPr>
      <w:r w:rsidRPr="00682C5B">
        <w:rPr>
          <w:sz w:val="18"/>
          <w:szCs w:val="18"/>
        </w:rPr>
        <w:t xml:space="preserve">** </w:t>
      </w:r>
      <w:r w:rsidR="00E606D1" w:rsidRPr="00682C5B">
        <w:rPr>
          <w:sz w:val="18"/>
          <w:szCs w:val="18"/>
        </w:rPr>
        <w:t>Bizkaia no proporciona ningún dato</w:t>
      </w:r>
      <w:r w:rsidRPr="00682C5B">
        <w:rPr>
          <w:sz w:val="18"/>
          <w:szCs w:val="18"/>
        </w:rPr>
        <w:t>.</w:t>
      </w:r>
    </w:p>
    <w:p w14:paraId="1BE48C97" w14:textId="3A2817CD" w:rsidR="00E56A53" w:rsidRPr="00502619" w:rsidRDefault="00E56A53" w:rsidP="00E56A53">
      <w:pPr>
        <w:jc w:val="left"/>
        <w:rPr>
          <w:sz w:val="16"/>
          <w:szCs w:val="16"/>
        </w:rPr>
      </w:pPr>
    </w:p>
    <w:p w14:paraId="020CC259" w14:textId="0013A66A" w:rsidR="00E56A53" w:rsidRPr="003207B8" w:rsidRDefault="00E56A53" w:rsidP="00E56A53">
      <w:pPr>
        <w:pStyle w:val="NCapitulo"/>
      </w:pPr>
      <w:r>
        <w:t xml:space="preserve"> 4</w:t>
      </w:r>
    </w:p>
    <w:p w14:paraId="3E8886F5" w14:textId="1EE07FA9" w:rsidR="00E56A53" w:rsidRPr="006044B0" w:rsidRDefault="00E56A53" w:rsidP="00E56A53">
      <w:pPr>
        <w:pStyle w:val="Capitulotitular"/>
      </w:pPr>
      <w:bookmarkStart w:id="22" w:name="_Toc184143912"/>
      <w:r>
        <w:t>Servicio de Centros de Mayores</w:t>
      </w:r>
      <w:bookmarkEnd w:id="22"/>
    </w:p>
    <w:p w14:paraId="16AE2872" w14:textId="77777777" w:rsidR="00E56A53" w:rsidRDefault="00E56A53" w:rsidP="00E56A53">
      <w:r>
        <w:rPr>
          <w:noProof/>
          <w:lang w:eastAsia="es-ES"/>
        </w:rPr>
        <w:drawing>
          <wp:inline distT="0" distB="0" distL="0" distR="0" wp14:anchorId="4D847995" wp14:editId="6E393446">
            <wp:extent cx="8538171" cy="149418"/>
            <wp:effectExtent l="0" t="0" r="0" b="3175"/>
            <wp:docPr id="115447361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171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253D0" w14:textId="77777777" w:rsidR="00E56A53" w:rsidRPr="00D2535A" w:rsidRDefault="00E56A53" w:rsidP="00E56A53"/>
    <w:p w14:paraId="1B662775" w14:textId="77777777" w:rsidR="00E56A53" w:rsidRDefault="00E56A53" w:rsidP="00E56A53"/>
    <w:p w14:paraId="390485A0" w14:textId="77777777" w:rsidR="00E56A53" w:rsidRDefault="00E56A53" w:rsidP="00E56A53"/>
    <w:p w14:paraId="7D8727F5" w14:textId="77777777" w:rsidR="00E56A53" w:rsidRDefault="00E56A53" w:rsidP="00E56A53">
      <w:pPr>
        <w:spacing w:after="0" w:line="240" w:lineRule="auto"/>
        <w:jc w:val="left"/>
      </w:pPr>
      <w:r>
        <w:br w:type="page"/>
      </w:r>
    </w:p>
    <w:p w14:paraId="5B4D91A5" w14:textId="77777777" w:rsidR="00E56A53" w:rsidRPr="00502619" w:rsidRDefault="00E56A53" w:rsidP="00E56A53">
      <w:pPr>
        <w:rPr>
          <w:sz w:val="18"/>
          <w:szCs w:val="18"/>
        </w:rPr>
      </w:pPr>
      <w:r w:rsidRPr="00502619">
        <w:rPr>
          <w:sz w:val="18"/>
          <w:szCs w:val="18"/>
        </w:rPr>
        <w:lastRenderedPageBreak/>
        <w:t>Los Centros de Mayores son equipamientos de Servicios Sociales no residenciales, destinados a promover la convivencia de los mayores, propiciando la participación y la integración social. Ofrecen actividades socioculturales, ocupacionales, artísticas y/o recreativas.</w:t>
      </w:r>
    </w:p>
    <w:p w14:paraId="1C87A7E7" w14:textId="77777777" w:rsidR="00E56A53" w:rsidRDefault="00E56A53" w:rsidP="00E56A53">
      <w:pPr>
        <w:pStyle w:val="Ttulo2"/>
        <w:keepNext/>
        <w:keepLines/>
        <w:numPr>
          <w:ilvl w:val="0"/>
          <w:numId w:val="12"/>
        </w:numPr>
        <w:spacing w:before="40" w:after="120"/>
        <w:jc w:val="left"/>
        <w:rPr>
          <w:sz w:val="22"/>
          <w:szCs w:val="22"/>
        </w:rPr>
      </w:pPr>
      <w:bookmarkStart w:id="23" w:name="_Toc184143913"/>
      <w:r>
        <w:rPr>
          <w:sz w:val="22"/>
          <w:szCs w:val="22"/>
        </w:rPr>
        <w:t>Resumen</w:t>
      </w:r>
      <w:bookmarkEnd w:id="23"/>
    </w:p>
    <w:p w14:paraId="54DF6D4B" w14:textId="0306CD82" w:rsidR="00260222" w:rsidRDefault="00472CFF" w:rsidP="00E56A53">
      <w:pPr>
        <w:jc w:val="left"/>
      </w:pPr>
      <w:r w:rsidRPr="00472CFF">
        <w:rPr>
          <w:noProof/>
        </w:rPr>
        <w:drawing>
          <wp:inline distT="0" distB="0" distL="0" distR="0" wp14:anchorId="4AB03EFA" wp14:editId="0F067F03">
            <wp:extent cx="3970020" cy="4617720"/>
            <wp:effectExtent l="0" t="0" r="0" b="0"/>
            <wp:docPr id="192704485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020" cy="461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78891" w14:textId="62D41CB8" w:rsidR="004E5F5B" w:rsidRPr="00A668C6" w:rsidRDefault="004E5F5B" w:rsidP="004E5F5B">
      <w:pPr>
        <w:spacing w:after="0"/>
        <w:jc w:val="left"/>
        <w:rPr>
          <w:sz w:val="18"/>
          <w:szCs w:val="18"/>
        </w:rPr>
      </w:pPr>
      <w:r w:rsidRPr="00A668C6">
        <w:rPr>
          <w:sz w:val="18"/>
          <w:szCs w:val="18"/>
        </w:rPr>
        <w:t xml:space="preserve"> (1) </w:t>
      </w:r>
      <w:r w:rsidR="009C7978" w:rsidRPr="00A668C6">
        <w:rPr>
          <w:sz w:val="18"/>
          <w:szCs w:val="18"/>
        </w:rPr>
        <w:t>Índice</w:t>
      </w:r>
      <w:r w:rsidRPr="00A668C6">
        <w:rPr>
          <w:sz w:val="18"/>
          <w:szCs w:val="18"/>
        </w:rPr>
        <w:t xml:space="preserve"> de cobertura: (P. asociadas/población&gt;65) x100</w:t>
      </w:r>
    </w:p>
    <w:p w14:paraId="619070CA" w14:textId="74E9DE41" w:rsidR="00114FAE" w:rsidRPr="0046371D" w:rsidRDefault="004E5F5B" w:rsidP="004E5F5B">
      <w:pPr>
        <w:spacing w:after="0"/>
        <w:jc w:val="left"/>
        <w:rPr>
          <w:sz w:val="16"/>
          <w:szCs w:val="16"/>
        </w:rPr>
      </w:pPr>
      <w:r w:rsidRPr="00A668C6">
        <w:rPr>
          <w:sz w:val="18"/>
          <w:szCs w:val="18"/>
        </w:rPr>
        <w:t xml:space="preserve"> *Cantabria, </w:t>
      </w:r>
      <w:r w:rsidR="00F634A0" w:rsidRPr="00A668C6">
        <w:rPr>
          <w:sz w:val="18"/>
          <w:szCs w:val="18"/>
        </w:rPr>
        <w:t>Catalunya, C Valenciana</w:t>
      </w:r>
      <w:r w:rsidR="00472CFF">
        <w:rPr>
          <w:sz w:val="18"/>
          <w:szCs w:val="18"/>
        </w:rPr>
        <w:t xml:space="preserve">, </w:t>
      </w:r>
      <w:r w:rsidRPr="00A668C6">
        <w:rPr>
          <w:sz w:val="18"/>
          <w:szCs w:val="18"/>
        </w:rPr>
        <w:t>Galicia</w:t>
      </w:r>
      <w:r w:rsidR="00472CFF">
        <w:rPr>
          <w:sz w:val="18"/>
          <w:szCs w:val="18"/>
        </w:rPr>
        <w:t xml:space="preserve"> y Gipuzkoa</w:t>
      </w:r>
      <w:r w:rsidRPr="00A668C6">
        <w:rPr>
          <w:sz w:val="18"/>
          <w:szCs w:val="18"/>
        </w:rPr>
        <w:t xml:space="preserve"> no </w:t>
      </w:r>
      <w:r w:rsidR="00F634A0" w:rsidRPr="00A668C6">
        <w:rPr>
          <w:sz w:val="18"/>
          <w:szCs w:val="18"/>
        </w:rPr>
        <w:t>proporcionan e</w:t>
      </w:r>
      <w:r w:rsidRPr="00A668C6">
        <w:rPr>
          <w:sz w:val="18"/>
          <w:szCs w:val="18"/>
        </w:rPr>
        <w:t>l número de personas asociadas</w:t>
      </w:r>
      <w:r w:rsidR="00583D50" w:rsidRPr="00A668C6">
        <w:rPr>
          <w:sz w:val="18"/>
          <w:szCs w:val="18"/>
        </w:rPr>
        <w:t>.</w:t>
      </w:r>
      <w:r w:rsidR="00114FAE" w:rsidRPr="0046371D">
        <w:rPr>
          <w:sz w:val="16"/>
          <w:szCs w:val="16"/>
        </w:rPr>
        <w:br w:type="page"/>
      </w:r>
    </w:p>
    <w:p w14:paraId="6A3B1A8A" w14:textId="7F59546C" w:rsidR="00114FAE" w:rsidRDefault="00A26739">
      <w:pPr>
        <w:jc w:val="left"/>
      </w:pPr>
      <w:r>
        <w:rPr>
          <w:noProof/>
          <w:lang w:eastAsia="es-ES"/>
        </w:rPr>
        <w:lastRenderedPageBreak/>
        <w:drawing>
          <wp:inline distT="0" distB="0" distL="0" distR="0" wp14:anchorId="5E322518" wp14:editId="1EB3651F">
            <wp:extent cx="7613650" cy="3295650"/>
            <wp:effectExtent l="0" t="0" r="6350" b="0"/>
            <wp:docPr id="203448685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0" cy="329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4A1AE3" w14:textId="185B46C0" w:rsidR="00BF4E3F" w:rsidRDefault="00114FAE">
      <w:pPr>
        <w:jc w:val="left"/>
      </w:pPr>
      <w:r>
        <w:br w:type="page"/>
      </w:r>
    </w:p>
    <w:p w14:paraId="75D9DB16" w14:textId="68552672" w:rsidR="00E56A53" w:rsidRDefault="00E56A53" w:rsidP="001463CC">
      <w:pPr>
        <w:pStyle w:val="Ttulo2"/>
        <w:keepNext/>
        <w:keepLines/>
        <w:numPr>
          <w:ilvl w:val="0"/>
          <w:numId w:val="12"/>
        </w:numPr>
        <w:spacing w:before="40" w:after="120"/>
        <w:jc w:val="left"/>
        <w:rPr>
          <w:sz w:val="22"/>
          <w:szCs w:val="22"/>
        </w:rPr>
      </w:pPr>
      <w:bookmarkStart w:id="24" w:name="_Toc184143914"/>
      <w:r>
        <w:rPr>
          <w:sz w:val="22"/>
          <w:szCs w:val="22"/>
        </w:rPr>
        <w:lastRenderedPageBreak/>
        <w:t>Centros y su distribución por titularidad</w:t>
      </w:r>
      <w:bookmarkEnd w:id="24"/>
    </w:p>
    <w:p w14:paraId="5E9D3A4A" w14:textId="39CFFD54" w:rsidR="009505B3" w:rsidRDefault="00EA5802" w:rsidP="00260222">
      <w:pPr>
        <w:jc w:val="left"/>
      </w:pPr>
      <w:r w:rsidRPr="00EA5802">
        <w:rPr>
          <w:noProof/>
        </w:rPr>
        <w:drawing>
          <wp:inline distT="0" distB="0" distL="0" distR="0" wp14:anchorId="5E891034" wp14:editId="176E0EDF">
            <wp:extent cx="3482340" cy="5113020"/>
            <wp:effectExtent l="0" t="0" r="3810" b="0"/>
            <wp:docPr id="861825080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40" cy="511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05B3">
        <w:t xml:space="preserve">        </w:t>
      </w:r>
      <w:r>
        <w:rPr>
          <w:noProof/>
        </w:rPr>
        <w:drawing>
          <wp:inline distT="0" distB="0" distL="0" distR="0" wp14:anchorId="50B6FB1C" wp14:editId="51E652BF">
            <wp:extent cx="4749165" cy="2170430"/>
            <wp:effectExtent l="0" t="0" r="0" b="1270"/>
            <wp:docPr id="1646595009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165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F6C398" w14:textId="77777777" w:rsidR="005E30B5" w:rsidRPr="00A668C6" w:rsidRDefault="009505B3" w:rsidP="005E30B5">
      <w:pPr>
        <w:spacing w:after="0"/>
        <w:jc w:val="left"/>
        <w:rPr>
          <w:sz w:val="18"/>
          <w:szCs w:val="18"/>
        </w:rPr>
      </w:pPr>
      <w:r w:rsidRPr="00A668C6">
        <w:rPr>
          <w:sz w:val="18"/>
          <w:szCs w:val="18"/>
        </w:rPr>
        <w:t xml:space="preserve"> </w:t>
      </w:r>
      <w:r w:rsidR="005E30B5" w:rsidRPr="00A668C6">
        <w:rPr>
          <w:sz w:val="18"/>
          <w:szCs w:val="18"/>
        </w:rPr>
        <w:t xml:space="preserve">  *Catalunya no ha proporcionado datos.</w:t>
      </w:r>
    </w:p>
    <w:p w14:paraId="74F20122" w14:textId="00EA45A2" w:rsidR="009505B3" w:rsidRDefault="009505B3" w:rsidP="005E30B5">
      <w:pPr>
        <w:jc w:val="left"/>
        <w:rPr>
          <w:sz w:val="16"/>
          <w:szCs w:val="16"/>
        </w:rPr>
      </w:pPr>
      <w:r>
        <w:lastRenderedPageBreak/>
        <w:t xml:space="preserve">                                  </w:t>
      </w:r>
    </w:p>
    <w:p w14:paraId="00B60174" w14:textId="03225A6F" w:rsidR="00BF4E3F" w:rsidRPr="00626615" w:rsidRDefault="00BF4E3F" w:rsidP="00260222">
      <w:pPr>
        <w:jc w:val="left"/>
        <w:rPr>
          <w:sz w:val="16"/>
          <w:szCs w:val="16"/>
        </w:rPr>
      </w:pPr>
    </w:p>
    <w:p w14:paraId="79038D93" w14:textId="684F3994" w:rsidR="00BF4E3F" w:rsidRDefault="00EA5802">
      <w:pPr>
        <w:jc w:val="left"/>
      </w:pPr>
      <w:r>
        <w:rPr>
          <w:noProof/>
        </w:rPr>
        <w:drawing>
          <wp:inline distT="0" distB="0" distL="0" distR="0" wp14:anchorId="4B90134C" wp14:editId="19F2B18F">
            <wp:extent cx="7840345" cy="3359150"/>
            <wp:effectExtent l="0" t="0" r="8255" b="0"/>
            <wp:docPr id="144391339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45" cy="335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C156A2" w14:textId="77777777" w:rsidR="005E30B5" w:rsidRPr="00A668C6" w:rsidRDefault="009C7978" w:rsidP="005E30B5">
      <w:pPr>
        <w:spacing w:after="0"/>
        <w:jc w:val="left"/>
        <w:rPr>
          <w:sz w:val="18"/>
          <w:szCs w:val="18"/>
        </w:rPr>
      </w:pPr>
      <w:r w:rsidRPr="00A668C6">
        <w:rPr>
          <w:sz w:val="18"/>
          <w:szCs w:val="18"/>
        </w:rPr>
        <w:t xml:space="preserve">             </w:t>
      </w:r>
      <w:r w:rsidR="00D24DD3" w:rsidRPr="00A668C6">
        <w:rPr>
          <w:sz w:val="18"/>
          <w:szCs w:val="18"/>
        </w:rPr>
        <w:t>*Catalunya no ha proporcionado datos.</w:t>
      </w:r>
    </w:p>
    <w:p w14:paraId="66B43C57" w14:textId="5DA3EA56" w:rsidR="005E30B5" w:rsidRPr="00A668C6" w:rsidRDefault="005E30B5" w:rsidP="005E30B5">
      <w:pPr>
        <w:spacing w:after="0"/>
        <w:jc w:val="left"/>
        <w:rPr>
          <w:sz w:val="18"/>
          <w:szCs w:val="18"/>
        </w:rPr>
      </w:pPr>
      <w:r w:rsidRPr="00A668C6">
        <w:rPr>
          <w:sz w:val="18"/>
          <w:szCs w:val="18"/>
        </w:rPr>
        <w:t xml:space="preserve">              </w:t>
      </w:r>
    </w:p>
    <w:p w14:paraId="2B7BCC85" w14:textId="77777777" w:rsidR="005E30B5" w:rsidRDefault="005E30B5" w:rsidP="005E30B5">
      <w:pPr>
        <w:jc w:val="left"/>
        <w:rPr>
          <w:sz w:val="16"/>
          <w:szCs w:val="16"/>
        </w:rPr>
      </w:pPr>
      <w:r>
        <w:t xml:space="preserve">                                  </w:t>
      </w:r>
    </w:p>
    <w:p w14:paraId="6ABCAA69" w14:textId="4761C7E8" w:rsidR="00BF4E3F" w:rsidRDefault="00BF4E3F">
      <w:pPr>
        <w:jc w:val="left"/>
      </w:pPr>
      <w:r>
        <w:br w:type="page"/>
      </w:r>
    </w:p>
    <w:p w14:paraId="34D615B2" w14:textId="4462B356" w:rsidR="001463CC" w:rsidRDefault="001463CC" w:rsidP="001463CC">
      <w:pPr>
        <w:pStyle w:val="Ttulo2"/>
        <w:keepNext/>
        <w:keepLines/>
        <w:numPr>
          <w:ilvl w:val="0"/>
          <w:numId w:val="12"/>
        </w:numPr>
        <w:spacing w:before="40" w:after="120" w:line="256" w:lineRule="auto"/>
        <w:jc w:val="left"/>
        <w:rPr>
          <w:sz w:val="22"/>
          <w:szCs w:val="22"/>
        </w:rPr>
      </w:pPr>
      <w:bookmarkStart w:id="25" w:name="_Toc184143915"/>
      <w:r>
        <w:rPr>
          <w:sz w:val="22"/>
          <w:szCs w:val="22"/>
        </w:rPr>
        <w:lastRenderedPageBreak/>
        <w:t>Personas asociadas y distribución por sexo</w:t>
      </w:r>
      <w:bookmarkEnd w:id="25"/>
    </w:p>
    <w:p w14:paraId="4516AE3D" w14:textId="2A49F18A" w:rsidR="001463CC" w:rsidRPr="001463CC" w:rsidRDefault="003C306B" w:rsidP="001463CC">
      <w:r w:rsidRPr="003C306B">
        <w:rPr>
          <w:noProof/>
          <w:lang w:eastAsia="es-ES"/>
        </w:rPr>
        <w:drawing>
          <wp:inline distT="0" distB="0" distL="0" distR="0" wp14:anchorId="71377FBB" wp14:editId="5368FAEC">
            <wp:extent cx="4792980" cy="5149850"/>
            <wp:effectExtent l="0" t="0" r="7620" b="0"/>
            <wp:docPr id="1723780602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80" cy="514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4641">
        <w:rPr>
          <w:noProof/>
          <w:lang w:eastAsia="es-ES"/>
        </w:rPr>
        <w:drawing>
          <wp:inline distT="0" distB="0" distL="0" distR="0" wp14:anchorId="1AE808CD" wp14:editId="176579AA">
            <wp:extent cx="3695700" cy="2369820"/>
            <wp:effectExtent l="0" t="0" r="0" b="0"/>
            <wp:docPr id="385621788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057" cy="2370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4B1DF5" w14:textId="0CB79866" w:rsidR="00D26A9D" w:rsidRPr="00A668C6" w:rsidRDefault="00D26A9D" w:rsidP="00D26A9D">
      <w:pPr>
        <w:spacing w:after="0"/>
        <w:rPr>
          <w:sz w:val="18"/>
          <w:szCs w:val="18"/>
        </w:rPr>
      </w:pPr>
      <w:r w:rsidRPr="00A668C6">
        <w:rPr>
          <w:sz w:val="18"/>
          <w:szCs w:val="18"/>
        </w:rPr>
        <w:t>*En Cantabria,</w:t>
      </w:r>
      <w:r w:rsidR="00F53EFE" w:rsidRPr="00A668C6">
        <w:rPr>
          <w:sz w:val="18"/>
          <w:szCs w:val="18"/>
        </w:rPr>
        <w:t xml:space="preserve"> Catalunya, C Valenciana,</w:t>
      </w:r>
      <w:r w:rsidRPr="00A668C6">
        <w:rPr>
          <w:sz w:val="18"/>
          <w:szCs w:val="18"/>
        </w:rPr>
        <w:t xml:space="preserve"> Galicia y Gipuzkoa no se proporciona el número de personas asociadas.</w:t>
      </w:r>
    </w:p>
    <w:p w14:paraId="32D77373" w14:textId="77777777" w:rsidR="001463CC" w:rsidRPr="001463CC" w:rsidRDefault="001463CC" w:rsidP="001463CC"/>
    <w:p w14:paraId="1AE7B126" w14:textId="07C62DB6" w:rsidR="00BF4E3F" w:rsidRDefault="00BF4E3F">
      <w:pPr>
        <w:jc w:val="left"/>
      </w:pPr>
    </w:p>
    <w:p w14:paraId="58D449D3" w14:textId="2F87DB17" w:rsidR="00BF4E3F" w:rsidRDefault="00CA162B">
      <w:pPr>
        <w:jc w:val="left"/>
      </w:pPr>
      <w:r>
        <w:pict w14:anchorId="1DAE6C9F">
          <v:shape id="_x0000_i1027" type="#_x0000_t75" style="width:616.8pt;height:313.2pt">
            <v:imagedata r:id="rId52" o:title=""/>
          </v:shape>
        </w:pict>
      </w:r>
      <w:r w:rsidR="00BF4E3F">
        <w:br w:type="page"/>
      </w:r>
    </w:p>
    <w:p w14:paraId="219261FF" w14:textId="2440F0D9" w:rsidR="00BF4E3F" w:rsidRDefault="00BF4E3F">
      <w:pPr>
        <w:jc w:val="left"/>
      </w:pPr>
    </w:p>
    <w:p w14:paraId="5CB8DB30" w14:textId="2A9CA1DF" w:rsidR="00D26A9D" w:rsidRPr="003207B8" w:rsidRDefault="00D26A9D" w:rsidP="00D26A9D">
      <w:pPr>
        <w:pStyle w:val="NCapitulo"/>
      </w:pPr>
      <w:r>
        <w:t>5</w:t>
      </w:r>
    </w:p>
    <w:p w14:paraId="3ABDB10E" w14:textId="168E2B26" w:rsidR="00D26A9D" w:rsidRPr="006044B0" w:rsidRDefault="00D26A9D" w:rsidP="00D26A9D">
      <w:pPr>
        <w:pStyle w:val="Capitulotitular"/>
      </w:pPr>
      <w:bookmarkStart w:id="26" w:name="_Toc184143916"/>
      <w:r>
        <w:t>Servicio de Centros de Dia</w:t>
      </w:r>
      <w:bookmarkEnd w:id="26"/>
    </w:p>
    <w:p w14:paraId="1A3E4027" w14:textId="77777777" w:rsidR="00D26A9D" w:rsidRDefault="00D26A9D" w:rsidP="00D26A9D">
      <w:r>
        <w:rPr>
          <w:noProof/>
          <w:lang w:eastAsia="es-ES"/>
        </w:rPr>
        <w:drawing>
          <wp:inline distT="0" distB="0" distL="0" distR="0" wp14:anchorId="5937F822" wp14:editId="533716DA">
            <wp:extent cx="8538171" cy="149418"/>
            <wp:effectExtent l="0" t="0" r="0" b="3175"/>
            <wp:docPr id="66952198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171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FD861" w14:textId="77777777" w:rsidR="00D26A9D" w:rsidRPr="00D2535A" w:rsidRDefault="00D26A9D" w:rsidP="00D26A9D"/>
    <w:p w14:paraId="038CF4A2" w14:textId="77777777" w:rsidR="00D26A9D" w:rsidRDefault="00D26A9D" w:rsidP="00D26A9D"/>
    <w:p w14:paraId="519193D6" w14:textId="77777777" w:rsidR="00D26A9D" w:rsidRDefault="00D26A9D" w:rsidP="00D26A9D"/>
    <w:p w14:paraId="58E1604B" w14:textId="77777777" w:rsidR="00D26A9D" w:rsidRDefault="00D26A9D" w:rsidP="00D26A9D">
      <w:pPr>
        <w:spacing w:after="0" w:line="240" w:lineRule="auto"/>
        <w:jc w:val="left"/>
      </w:pPr>
      <w:r>
        <w:br w:type="page"/>
      </w:r>
    </w:p>
    <w:p w14:paraId="36A23A8D" w14:textId="088E59F4" w:rsidR="00D26A9D" w:rsidRPr="00502619" w:rsidRDefault="00D26A9D" w:rsidP="00D26A9D">
      <w:pPr>
        <w:rPr>
          <w:sz w:val="18"/>
          <w:szCs w:val="18"/>
        </w:rPr>
      </w:pPr>
      <w:r w:rsidRPr="00502619">
        <w:rPr>
          <w:sz w:val="18"/>
          <w:szCs w:val="18"/>
        </w:rPr>
        <w:lastRenderedPageBreak/>
        <w:t>Los Centros de Día son equipamientos de servicios sociales no residenciales, destinados a prestar atención psicosocial, preventiva y rehabilitadora, al colectivo de mayores en régimen diurno para prevenir y/o compensar la pérdida de autonomía. El objetivo es proporcionar atención sociosanitaria que prevenga y compense la pérdida de autonomía, facilitando apoyo a sus familiares o cuidadores, retrasando la institucionalización y facilitando la permanencia en su medio habitual.</w:t>
      </w:r>
    </w:p>
    <w:p w14:paraId="0B0D61B4" w14:textId="77777777" w:rsidR="00D26A9D" w:rsidRDefault="00D26A9D" w:rsidP="00D26A9D">
      <w:pPr>
        <w:pStyle w:val="Ttulo2"/>
        <w:keepNext/>
        <w:keepLines/>
        <w:numPr>
          <w:ilvl w:val="0"/>
          <w:numId w:val="17"/>
        </w:numPr>
        <w:spacing w:after="60" w:line="256" w:lineRule="auto"/>
        <w:ind w:left="714" w:hanging="357"/>
        <w:jc w:val="left"/>
        <w:rPr>
          <w:sz w:val="22"/>
          <w:szCs w:val="22"/>
        </w:rPr>
      </w:pPr>
      <w:bookmarkStart w:id="27" w:name="_Toc184143917"/>
      <w:r>
        <w:rPr>
          <w:sz w:val="22"/>
          <w:szCs w:val="22"/>
        </w:rPr>
        <w:t>Resumen</w:t>
      </w:r>
      <w:bookmarkEnd w:id="27"/>
    </w:p>
    <w:p w14:paraId="01E40CF2" w14:textId="4E9DCA40" w:rsidR="00D26A9D" w:rsidRDefault="00D965EB" w:rsidP="00D26A9D">
      <w:pPr>
        <w:rPr>
          <w:sz w:val="20"/>
          <w:szCs w:val="20"/>
        </w:rPr>
      </w:pPr>
      <w:r w:rsidRPr="00D965EB">
        <w:rPr>
          <w:noProof/>
        </w:rPr>
        <w:drawing>
          <wp:inline distT="0" distB="0" distL="0" distR="0" wp14:anchorId="677FA71E" wp14:editId="5E462E83">
            <wp:extent cx="5219700" cy="4406900"/>
            <wp:effectExtent l="0" t="0" r="0" b="0"/>
            <wp:docPr id="936920353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440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10733" w14:textId="178759F5" w:rsidR="00D26A9D" w:rsidRPr="00A668C6" w:rsidRDefault="00D26A9D" w:rsidP="00D26A9D">
      <w:pPr>
        <w:pStyle w:val="Prrafodelista"/>
        <w:numPr>
          <w:ilvl w:val="0"/>
          <w:numId w:val="16"/>
        </w:numPr>
        <w:spacing w:after="0" w:line="256" w:lineRule="auto"/>
        <w:ind w:left="714" w:hanging="357"/>
        <w:rPr>
          <w:sz w:val="18"/>
          <w:szCs w:val="18"/>
        </w:rPr>
      </w:pPr>
      <w:r w:rsidRPr="00A668C6">
        <w:rPr>
          <w:sz w:val="18"/>
          <w:szCs w:val="18"/>
        </w:rPr>
        <w:t>Índice de cobertura: (</w:t>
      </w:r>
      <w:proofErr w:type="spellStart"/>
      <w:r w:rsidRPr="00A668C6">
        <w:rPr>
          <w:sz w:val="18"/>
          <w:szCs w:val="18"/>
        </w:rPr>
        <w:t>nº</w:t>
      </w:r>
      <w:proofErr w:type="spellEnd"/>
      <w:r w:rsidRPr="00A668C6">
        <w:rPr>
          <w:sz w:val="18"/>
          <w:szCs w:val="18"/>
        </w:rPr>
        <w:t xml:space="preserve"> de plazas/población&gt;=65) *100.</w:t>
      </w:r>
    </w:p>
    <w:p w14:paraId="412DEB05" w14:textId="4B299C7B" w:rsidR="00D26A9D" w:rsidRDefault="00D26A9D" w:rsidP="00D26A9D">
      <w:pPr>
        <w:spacing w:after="0"/>
        <w:ind w:left="360"/>
        <w:rPr>
          <w:sz w:val="18"/>
          <w:szCs w:val="18"/>
        </w:rPr>
      </w:pPr>
      <w:r w:rsidRPr="00A668C6">
        <w:rPr>
          <w:sz w:val="18"/>
          <w:szCs w:val="18"/>
        </w:rPr>
        <w:t>* En Aragón no se proporcionan los datos de personas usuarias.</w:t>
      </w:r>
    </w:p>
    <w:p w14:paraId="38561571" w14:textId="673AAC05" w:rsidR="00EC32B6" w:rsidRPr="00A668C6" w:rsidRDefault="00EC32B6" w:rsidP="00D26A9D">
      <w:pPr>
        <w:spacing w:after="0"/>
        <w:ind w:left="360"/>
        <w:rPr>
          <w:sz w:val="18"/>
          <w:szCs w:val="18"/>
        </w:rPr>
      </w:pPr>
      <w:r w:rsidRPr="00EC32B6">
        <w:rPr>
          <w:sz w:val="18"/>
          <w:szCs w:val="18"/>
        </w:rPr>
        <w:t>() En C Valenciana las personas usuarias corresponden únicamente a los usuarios del Sistema Público Valenciano.</w:t>
      </w:r>
    </w:p>
    <w:p w14:paraId="199E0133" w14:textId="77777777" w:rsidR="00D26A9D" w:rsidRDefault="00D26A9D" w:rsidP="00D26A9D">
      <w:pPr>
        <w:spacing w:after="0"/>
        <w:ind w:left="360"/>
        <w:rPr>
          <w:sz w:val="16"/>
          <w:szCs w:val="16"/>
        </w:rPr>
      </w:pPr>
    </w:p>
    <w:p w14:paraId="7105D225" w14:textId="3E812874" w:rsidR="00D26A9D" w:rsidRDefault="002F7A98">
      <w:pPr>
        <w:jc w:val="left"/>
      </w:pPr>
      <w:r>
        <w:rPr>
          <w:noProof/>
          <w:lang w:eastAsia="es-ES"/>
        </w:rPr>
        <w:drawing>
          <wp:inline distT="0" distB="0" distL="0" distR="0" wp14:anchorId="615ED0DD" wp14:editId="49B2CDE9">
            <wp:extent cx="7442200" cy="3215498"/>
            <wp:effectExtent l="0" t="0" r="6350" b="444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4582" cy="32165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069061" w14:textId="77777777" w:rsidR="00D26A9D" w:rsidRDefault="00D26A9D">
      <w:pPr>
        <w:jc w:val="left"/>
      </w:pPr>
    </w:p>
    <w:p w14:paraId="6CE041BF" w14:textId="77777777" w:rsidR="00D26A9D" w:rsidRDefault="00D26A9D">
      <w:pPr>
        <w:jc w:val="left"/>
      </w:pPr>
    </w:p>
    <w:p w14:paraId="31CC9FF3" w14:textId="77777777" w:rsidR="00D26A9D" w:rsidRDefault="00D26A9D">
      <w:pPr>
        <w:jc w:val="left"/>
      </w:pPr>
    </w:p>
    <w:p w14:paraId="1917D031" w14:textId="77777777" w:rsidR="00D26A9D" w:rsidRDefault="00D26A9D">
      <w:pPr>
        <w:jc w:val="left"/>
      </w:pPr>
    </w:p>
    <w:p w14:paraId="66576107" w14:textId="77777777" w:rsidR="00D26A9D" w:rsidRDefault="00D26A9D">
      <w:pPr>
        <w:jc w:val="left"/>
      </w:pPr>
    </w:p>
    <w:p w14:paraId="3EB4938C" w14:textId="77777777" w:rsidR="00D26A9D" w:rsidRDefault="00D26A9D">
      <w:pPr>
        <w:jc w:val="left"/>
      </w:pPr>
    </w:p>
    <w:p w14:paraId="323B761A" w14:textId="77777777" w:rsidR="00D26A9D" w:rsidRDefault="00D26A9D">
      <w:pPr>
        <w:jc w:val="left"/>
      </w:pPr>
    </w:p>
    <w:p w14:paraId="4AD0E829" w14:textId="77777777" w:rsidR="00D26A9D" w:rsidRDefault="00D26A9D">
      <w:pPr>
        <w:jc w:val="left"/>
      </w:pPr>
    </w:p>
    <w:p w14:paraId="661E76DA" w14:textId="77777777" w:rsidR="00D26A9D" w:rsidRDefault="00D26A9D" w:rsidP="00D26A9D">
      <w:pPr>
        <w:pStyle w:val="Ttulo2"/>
        <w:keepNext/>
        <w:keepLines/>
        <w:numPr>
          <w:ilvl w:val="0"/>
          <w:numId w:val="17"/>
        </w:numPr>
        <w:spacing w:before="40" w:after="120" w:line="256" w:lineRule="auto"/>
        <w:jc w:val="left"/>
        <w:rPr>
          <w:sz w:val="22"/>
          <w:szCs w:val="22"/>
        </w:rPr>
      </w:pPr>
      <w:bookmarkStart w:id="28" w:name="_Toc184143918"/>
      <w:r>
        <w:rPr>
          <w:sz w:val="22"/>
          <w:szCs w:val="22"/>
        </w:rPr>
        <w:lastRenderedPageBreak/>
        <w:t>Centros y su distribución por titularidad</w:t>
      </w:r>
      <w:bookmarkEnd w:id="28"/>
    </w:p>
    <w:p w14:paraId="06DE401C" w14:textId="02EE9595" w:rsidR="00D26A9D" w:rsidRDefault="003C306B">
      <w:pPr>
        <w:jc w:val="left"/>
      </w:pPr>
      <w:r w:rsidRPr="003C306B">
        <w:rPr>
          <w:noProof/>
          <w:lang w:eastAsia="es-ES"/>
        </w:rPr>
        <w:drawing>
          <wp:inline distT="0" distB="0" distL="0" distR="0" wp14:anchorId="3AECB0C0" wp14:editId="113BBC2C">
            <wp:extent cx="4292600" cy="5162550"/>
            <wp:effectExtent l="0" t="0" r="0" b="0"/>
            <wp:docPr id="315056847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4641">
        <w:rPr>
          <w:noProof/>
          <w:lang w:eastAsia="es-ES"/>
        </w:rPr>
        <w:drawing>
          <wp:inline distT="0" distB="0" distL="0" distR="0" wp14:anchorId="4A09CCF1" wp14:editId="3FDF2A49">
            <wp:extent cx="4121150" cy="1911668"/>
            <wp:effectExtent l="0" t="0" r="0" b="0"/>
            <wp:docPr id="597084025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263" cy="19126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3DC315" w14:textId="77777777" w:rsidR="00CB1E90" w:rsidRDefault="00CB1E90">
      <w:pPr>
        <w:jc w:val="left"/>
      </w:pPr>
    </w:p>
    <w:p w14:paraId="1B5E5901" w14:textId="38DB1842" w:rsidR="00CB1E90" w:rsidRDefault="00CA162B">
      <w:pPr>
        <w:jc w:val="left"/>
      </w:pPr>
      <w:r>
        <w:lastRenderedPageBreak/>
        <w:pict w14:anchorId="00916A75">
          <v:shape id="_x0000_i1028" type="#_x0000_t75" style="width:663.6pt;height:272.4pt">
            <v:imagedata r:id="rId57" o:title=""/>
          </v:shape>
        </w:pict>
      </w:r>
    </w:p>
    <w:p w14:paraId="63553A16" w14:textId="77777777" w:rsidR="00CB1E90" w:rsidRDefault="00CB1E90">
      <w:pPr>
        <w:jc w:val="left"/>
      </w:pPr>
    </w:p>
    <w:p w14:paraId="06C5E6BA" w14:textId="77777777" w:rsidR="00CB1E90" w:rsidRDefault="00CB1E90">
      <w:pPr>
        <w:jc w:val="left"/>
      </w:pPr>
    </w:p>
    <w:p w14:paraId="0277B5EF" w14:textId="77777777" w:rsidR="00CB1E90" w:rsidRDefault="00CB1E90">
      <w:pPr>
        <w:jc w:val="left"/>
      </w:pPr>
    </w:p>
    <w:p w14:paraId="0CDCD668" w14:textId="77777777" w:rsidR="00CB1E90" w:rsidRDefault="00CB1E90">
      <w:pPr>
        <w:jc w:val="left"/>
      </w:pPr>
    </w:p>
    <w:p w14:paraId="75391946" w14:textId="77777777" w:rsidR="00CB1E90" w:rsidRDefault="00CB1E90">
      <w:pPr>
        <w:jc w:val="left"/>
      </w:pPr>
    </w:p>
    <w:p w14:paraId="46BECB99" w14:textId="77777777" w:rsidR="00CB1E90" w:rsidRDefault="00CB1E90">
      <w:pPr>
        <w:jc w:val="left"/>
      </w:pPr>
    </w:p>
    <w:p w14:paraId="21F6DE8F" w14:textId="77777777" w:rsidR="00CB1E90" w:rsidRDefault="00CB1E90">
      <w:pPr>
        <w:jc w:val="left"/>
      </w:pPr>
    </w:p>
    <w:p w14:paraId="160F532D" w14:textId="77777777" w:rsidR="00CB1E90" w:rsidRDefault="00CB1E90">
      <w:pPr>
        <w:jc w:val="left"/>
      </w:pPr>
    </w:p>
    <w:p w14:paraId="58C3F9EE" w14:textId="1C5E6C1E" w:rsidR="00CB1E90" w:rsidRDefault="00CB1E90" w:rsidP="00CB1E90">
      <w:pPr>
        <w:pStyle w:val="Ttulo2"/>
        <w:keepNext/>
        <w:keepLines/>
        <w:numPr>
          <w:ilvl w:val="0"/>
          <w:numId w:val="17"/>
        </w:numPr>
        <w:spacing w:before="40" w:after="120" w:line="256" w:lineRule="auto"/>
        <w:jc w:val="left"/>
        <w:rPr>
          <w:sz w:val="22"/>
          <w:szCs w:val="22"/>
        </w:rPr>
      </w:pPr>
      <w:bookmarkStart w:id="29" w:name="_Toc184143919"/>
      <w:r>
        <w:rPr>
          <w:sz w:val="22"/>
          <w:szCs w:val="22"/>
        </w:rPr>
        <w:lastRenderedPageBreak/>
        <w:t>Plazas y su distribución por tipo de financiación</w:t>
      </w:r>
      <w:bookmarkEnd w:id="29"/>
    </w:p>
    <w:p w14:paraId="0143804D" w14:textId="77777777" w:rsidR="006F2828" w:rsidRDefault="003C306B" w:rsidP="00CB1E90">
      <w:r w:rsidRPr="003C306B">
        <w:rPr>
          <w:noProof/>
          <w:lang w:eastAsia="es-ES"/>
        </w:rPr>
        <w:drawing>
          <wp:inline distT="0" distB="0" distL="0" distR="0" wp14:anchorId="6BA10A98" wp14:editId="4CC3D04B">
            <wp:extent cx="7098651" cy="5041900"/>
            <wp:effectExtent l="0" t="0" r="7620" b="6350"/>
            <wp:docPr id="1761859763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4268" cy="504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97ED9" w14:textId="77777777" w:rsidR="006F2828" w:rsidRDefault="006F2828" w:rsidP="00CB1E90"/>
    <w:p w14:paraId="5C96F7B0" w14:textId="77777777" w:rsidR="006F2828" w:rsidRDefault="006F2828" w:rsidP="00CB1E90"/>
    <w:p w14:paraId="32F05851" w14:textId="030840DC" w:rsidR="00CB1E90" w:rsidRDefault="009C7978" w:rsidP="00CB1E90">
      <w:r>
        <w:t xml:space="preserve">                                                           </w:t>
      </w:r>
      <w:r w:rsidR="00CA162B">
        <w:pict w14:anchorId="7EDC5351">
          <v:shape id="_x0000_i1029" type="#_x0000_t75" style="width:380.4pt;height:148.8pt">
            <v:imagedata r:id="rId59" o:title=""/>
          </v:shape>
        </w:pict>
      </w:r>
    </w:p>
    <w:p w14:paraId="1C368221" w14:textId="77777777" w:rsidR="00CB1E90" w:rsidRDefault="00CB1E90" w:rsidP="00CB1E90"/>
    <w:p w14:paraId="2686BA86" w14:textId="1D7220F2" w:rsidR="00B9436D" w:rsidRPr="00CB1E90" w:rsidRDefault="00CA162B" w:rsidP="00CB1E90">
      <w:r>
        <w:pict w14:anchorId="66D4F1FE">
          <v:shape id="_x0000_i1030" type="#_x0000_t75" style="width:612pt;height:221.4pt">
            <v:imagedata r:id="rId60" o:title=""/>
          </v:shape>
        </w:pict>
      </w:r>
    </w:p>
    <w:p w14:paraId="368BDFFB" w14:textId="77777777" w:rsidR="00CB1E90" w:rsidRDefault="00CB1E90">
      <w:pPr>
        <w:jc w:val="left"/>
      </w:pPr>
    </w:p>
    <w:p w14:paraId="72CC4AA9" w14:textId="513EDE0A" w:rsidR="006522D1" w:rsidRDefault="006522D1" w:rsidP="00380507">
      <w:pPr>
        <w:pStyle w:val="Ttulo2"/>
        <w:keepNext/>
        <w:keepLines/>
        <w:numPr>
          <w:ilvl w:val="0"/>
          <w:numId w:val="17"/>
        </w:numPr>
        <w:spacing w:after="60" w:line="256" w:lineRule="auto"/>
        <w:jc w:val="left"/>
        <w:rPr>
          <w:sz w:val="22"/>
          <w:szCs w:val="22"/>
        </w:rPr>
      </w:pPr>
      <w:bookmarkStart w:id="30" w:name="_Toc184143920"/>
      <w:r>
        <w:rPr>
          <w:sz w:val="22"/>
          <w:szCs w:val="22"/>
        </w:rPr>
        <w:lastRenderedPageBreak/>
        <w:t>Personas usuarias, distribución por sexo y edad</w:t>
      </w:r>
      <w:bookmarkEnd w:id="30"/>
    </w:p>
    <w:p w14:paraId="1058C361" w14:textId="6F097EAC" w:rsidR="006522D1" w:rsidRDefault="00D965EB">
      <w:pPr>
        <w:jc w:val="left"/>
      </w:pPr>
      <w:r w:rsidRPr="00D965EB">
        <w:rPr>
          <w:noProof/>
        </w:rPr>
        <w:drawing>
          <wp:inline distT="0" distB="0" distL="0" distR="0" wp14:anchorId="15CFE781" wp14:editId="23B21B13">
            <wp:extent cx="8531860" cy="4953000"/>
            <wp:effectExtent l="0" t="0" r="2540" b="0"/>
            <wp:docPr id="1883947811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86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B7557" w14:textId="141F987A" w:rsidR="006522D1" w:rsidRPr="00A668C6" w:rsidRDefault="006522D1" w:rsidP="006522D1">
      <w:pPr>
        <w:spacing w:after="0"/>
        <w:rPr>
          <w:sz w:val="18"/>
          <w:szCs w:val="18"/>
        </w:rPr>
      </w:pPr>
      <w:r w:rsidRPr="00A668C6">
        <w:rPr>
          <w:sz w:val="18"/>
          <w:szCs w:val="18"/>
        </w:rPr>
        <w:t>*En Aragón no se proporciona el número de personas usuarias.</w:t>
      </w:r>
    </w:p>
    <w:p w14:paraId="66313157" w14:textId="7FCE5A9C" w:rsidR="006522D1" w:rsidRDefault="00BF7853" w:rsidP="006522D1">
      <w:pPr>
        <w:spacing w:after="0"/>
        <w:rPr>
          <w:sz w:val="18"/>
          <w:szCs w:val="18"/>
        </w:rPr>
      </w:pPr>
      <w:r w:rsidRPr="00A668C6">
        <w:rPr>
          <w:sz w:val="18"/>
          <w:szCs w:val="18"/>
        </w:rPr>
        <w:t>**En Extremadura</w:t>
      </w:r>
      <w:r w:rsidR="006522D1" w:rsidRPr="00A668C6">
        <w:rPr>
          <w:sz w:val="18"/>
          <w:szCs w:val="18"/>
        </w:rPr>
        <w:t xml:space="preserve"> no se proporciona la distribución por sexo y edad del número de personas usuarias. </w:t>
      </w:r>
    </w:p>
    <w:p w14:paraId="61400016" w14:textId="3286204D" w:rsidR="00EC32B6" w:rsidRPr="00A668C6" w:rsidRDefault="00EC32B6" w:rsidP="006522D1">
      <w:pPr>
        <w:spacing w:after="0"/>
        <w:rPr>
          <w:sz w:val="18"/>
          <w:szCs w:val="18"/>
        </w:rPr>
      </w:pPr>
      <w:bookmarkStart w:id="31" w:name="_Hlk185498312"/>
      <w:r>
        <w:rPr>
          <w:sz w:val="18"/>
          <w:szCs w:val="18"/>
        </w:rPr>
        <w:t>() En C Valenciana</w:t>
      </w:r>
      <w:r w:rsidRPr="00EC32B6">
        <w:rPr>
          <w:sz w:val="18"/>
          <w:szCs w:val="18"/>
        </w:rPr>
        <w:t xml:space="preserve"> las personas usuarias corresponden únicamente a los usuarios del Sistema Público Valenciano</w:t>
      </w:r>
      <w:r>
        <w:rPr>
          <w:sz w:val="18"/>
          <w:szCs w:val="18"/>
        </w:rPr>
        <w:t>.</w:t>
      </w:r>
    </w:p>
    <w:bookmarkEnd w:id="31"/>
    <w:p w14:paraId="5FDF37FB" w14:textId="77777777" w:rsidR="009C7978" w:rsidRDefault="009C7978" w:rsidP="006522D1">
      <w:pPr>
        <w:spacing w:after="0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</w:t>
      </w:r>
    </w:p>
    <w:p w14:paraId="683E6888" w14:textId="7BCD107B" w:rsidR="00B53891" w:rsidRDefault="00B53891" w:rsidP="006522D1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</w:t>
      </w:r>
      <w:r>
        <w:rPr>
          <w:noProof/>
          <w:sz w:val="18"/>
          <w:szCs w:val="18"/>
        </w:rPr>
        <w:drawing>
          <wp:inline distT="0" distB="0" distL="0" distR="0" wp14:anchorId="2B7FE0EE" wp14:editId="4CE2ACEC">
            <wp:extent cx="5681980" cy="2188845"/>
            <wp:effectExtent l="0" t="0" r="0" b="1905"/>
            <wp:docPr id="499059257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980" cy="218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18"/>
          <w:szCs w:val="18"/>
        </w:rPr>
        <w:t xml:space="preserve">                    </w:t>
      </w:r>
    </w:p>
    <w:p w14:paraId="123C0827" w14:textId="0805C18F" w:rsidR="009C7978" w:rsidRPr="00BF7853" w:rsidRDefault="009C7978" w:rsidP="006522D1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</w:t>
      </w:r>
    </w:p>
    <w:p w14:paraId="785F7C57" w14:textId="44B8FFF0" w:rsidR="006522D1" w:rsidRDefault="009C7978" w:rsidP="006522D1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6522D1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  <w:r w:rsidR="00174C4B">
        <w:rPr>
          <w:sz w:val="16"/>
          <w:szCs w:val="16"/>
        </w:rPr>
        <w:t xml:space="preserve">  </w:t>
      </w:r>
    </w:p>
    <w:p w14:paraId="49769CF6" w14:textId="2175762A" w:rsidR="006522D1" w:rsidRDefault="006522D1" w:rsidP="006522D1">
      <w:pPr>
        <w:spacing w:after="0"/>
        <w:rPr>
          <w:sz w:val="16"/>
          <w:szCs w:val="16"/>
        </w:rPr>
      </w:pPr>
    </w:p>
    <w:p w14:paraId="45D97476" w14:textId="68A5D348" w:rsidR="006522D1" w:rsidRDefault="00B53891">
      <w:pPr>
        <w:jc w:val="left"/>
      </w:pPr>
      <w:r>
        <w:rPr>
          <w:noProof/>
        </w:rPr>
        <w:drawing>
          <wp:inline distT="0" distB="0" distL="0" distR="0" wp14:anchorId="615DF54F" wp14:editId="26EF0B68">
            <wp:extent cx="8199755" cy="2921000"/>
            <wp:effectExtent l="0" t="0" r="0" b="0"/>
            <wp:docPr id="1060560128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9755" cy="292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5DCEC2" w14:textId="77777777" w:rsidR="00B53891" w:rsidRDefault="00B53891">
      <w:pPr>
        <w:jc w:val="left"/>
      </w:pPr>
    </w:p>
    <w:p w14:paraId="434B2B68" w14:textId="77777777" w:rsidR="00B53891" w:rsidRDefault="00B53891">
      <w:pPr>
        <w:jc w:val="left"/>
      </w:pPr>
    </w:p>
    <w:p w14:paraId="6C9B843E" w14:textId="69174EB4" w:rsidR="006522D1" w:rsidRDefault="001131CF">
      <w:pPr>
        <w:jc w:val="left"/>
      </w:pPr>
      <w:r>
        <w:rPr>
          <w:noProof/>
        </w:rPr>
        <w:drawing>
          <wp:inline distT="0" distB="0" distL="0" distR="0" wp14:anchorId="3933DB6A" wp14:editId="2ABD4458">
            <wp:extent cx="8486140" cy="3255645"/>
            <wp:effectExtent l="0" t="0" r="0" b="1905"/>
            <wp:docPr id="1565393827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6140" cy="325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11BF05" w14:textId="77777777" w:rsidR="00380507" w:rsidRDefault="00380507" w:rsidP="00380507">
      <w:pPr>
        <w:pStyle w:val="Ttulo2"/>
        <w:keepNext/>
        <w:keepLines/>
        <w:numPr>
          <w:ilvl w:val="0"/>
          <w:numId w:val="20"/>
        </w:numPr>
        <w:spacing w:before="40" w:after="120" w:line="256" w:lineRule="auto"/>
        <w:jc w:val="left"/>
        <w:rPr>
          <w:sz w:val="22"/>
          <w:szCs w:val="22"/>
        </w:rPr>
      </w:pPr>
      <w:bookmarkStart w:id="32" w:name="_Toc184143921"/>
      <w:r>
        <w:rPr>
          <w:sz w:val="22"/>
          <w:szCs w:val="22"/>
        </w:rPr>
        <w:lastRenderedPageBreak/>
        <w:t>Precio del servicio</w:t>
      </w:r>
      <w:bookmarkEnd w:id="32"/>
    </w:p>
    <w:p w14:paraId="51EC845B" w14:textId="21EAFF73" w:rsidR="00380507" w:rsidRDefault="00CB5E56">
      <w:pPr>
        <w:jc w:val="left"/>
      </w:pPr>
      <w:r w:rsidRPr="00CB5E56">
        <w:rPr>
          <w:noProof/>
        </w:rPr>
        <w:drawing>
          <wp:inline distT="0" distB="0" distL="0" distR="0" wp14:anchorId="059C4C0A" wp14:editId="7F92607F">
            <wp:extent cx="6800850" cy="4749800"/>
            <wp:effectExtent l="0" t="0" r="0" b="0"/>
            <wp:docPr id="159669132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F140D" w14:textId="7DC9E1D0" w:rsidR="00380507" w:rsidRPr="00AC6FD6" w:rsidRDefault="00380507" w:rsidP="00380507">
      <w:pPr>
        <w:spacing w:after="0"/>
        <w:rPr>
          <w:sz w:val="18"/>
          <w:szCs w:val="18"/>
        </w:rPr>
      </w:pPr>
      <w:r w:rsidRPr="00AC6FD6">
        <w:rPr>
          <w:sz w:val="18"/>
          <w:szCs w:val="18"/>
        </w:rPr>
        <w:t xml:space="preserve">*No se proporcionan </w:t>
      </w:r>
      <w:r w:rsidR="00BF7853" w:rsidRPr="00AC6FD6">
        <w:rPr>
          <w:sz w:val="18"/>
          <w:szCs w:val="18"/>
        </w:rPr>
        <w:t xml:space="preserve">ni el precio público ni </w:t>
      </w:r>
      <w:r w:rsidRPr="00AC6FD6">
        <w:rPr>
          <w:sz w:val="18"/>
          <w:szCs w:val="18"/>
        </w:rPr>
        <w:t>la</w:t>
      </w:r>
      <w:r w:rsidR="00BF7853" w:rsidRPr="00AC6FD6">
        <w:rPr>
          <w:sz w:val="18"/>
          <w:szCs w:val="18"/>
        </w:rPr>
        <w:t xml:space="preserve"> aportación</w:t>
      </w:r>
      <w:r w:rsidRPr="00AC6FD6">
        <w:rPr>
          <w:sz w:val="18"/>
          <w:szCs w:val="18"/>
        </w:rPr>
        <w:t xml:space="preserve"> de la</w:t>
      </w:r>
      <w:r w:rsidR="00BF7853" w:rsidRPr="00AC6FD6">
        <w:rPr>
          <w:sz w:val="18"/>
          <w:szCs w:val="18"/>
        </w:rPr>
        <w:t>s</w:t>
      </w:r>
      <w:r w:rsidRPr="00AC6FD6">
        <w:rPr>
          <w:sz w:val="18"/>
          <w:szCs w:val="18"/>
        </w:rPr>
        <w:t xml:space="preserve"> persona</w:t>
      </w:r>
      <w:r w:rsidR="00BF7853" w:rsidRPr="00AC6FD6">
        <w:rPr>
          <w:sz w:val="18"/>
          <w:szCs w:val="18"/>
        </w:rPr>
        <w:t>s</w:t>
      </w:r>
      <w:r w:rsidRPr="00AC6FD6">
        <w:rPr>
          <w:sz w:val="18"/>
          <w:szCs w:val="18"/>
        </w:rPr>
        <w:t xml:space="preserve"> usuaria</w:t>
      </w:r>
      <w:r w:rsidR="00BF7853" w:rsidRPr="00AC6FD6">
        <w:rPr>
          <w:sz w:val="18"/>
          <w:szCs w:val="18"/>
        </w:rPr>
        <w:t>s</w:t>
      </w:r>
      <w:r w:rsidRPr="00AC6FD6">
        <w:rPr>
          <w:sz w:val="18"/>
          <w:szCs w:val="18"/>
        </w:rPr>
        <w:t xml:space="preserve"> en </w:t>
      </w:r>
      <w:r w:rsidR="0046371D" w:rsidRPr="00AC6FD6">
        <w:rPr>
          <w:sz w:val="18"/>
          <w:szCs w:val="18"/>
        </w:rPr>
        <w:t>Andalucía</w:t>
      </w:r>
      <w:r w:rsidR="00BF7853" w:rsidRPr="00AC6FD6">
        <w:rPr>
          <w:sz w:val="18"/>
          <w:szCs w:val="18"/>
        </w:rPr>
        <w:t xml:space="preserve"> y Bizkaia</w:t>
      </w:r>
      <w:r w:rsidRPr="00AC6FD6">
        <w:rPr>
          <w:sz w:val="18"/>
          <w:szCs w:val="18"/>
        </w:rPr>
        <w:t>.</w:t>
      </w:r>
    </w:p>
    <w:p w14:paraId="1C31186F" w14:textId="79951D6C" w:rsidR="00380507" w:rsidRPr="00AC6FD6" w:rsidRDefault="00380507" w:rsidP="00380507">
      <w:pPr>
        <w:spacing w:after="0"/>
        <w:rPr>
          <w:sz w:val="18"/>
          <w:szCs w:val="18"/>
        </w:rPr>
      </w:pPr>
      <w:r w:rsidRPr="00AC6FD6">
        <w:rPr>
          <w:sz w:val="18"/>
          <w:szCs w:val="18"/>
        </w:rPr>
        <w:t xml:space="preserve">**No se proporcionan </w:t>
      </w:r>
      <w:r w:rsidR="00BF7853" w:rsidRPr="00AC6FD6">
        <w:rPr>
          <w:sz w:val="18"/>
          <w:szCs w:val="18"/>
        </w:rPr>
        <w:t>la</w:t>
      </w:r>
      <w:r w:rsidR="00824525" w:rsidRPr="00AC6FD6">
        <w:rPr>
          <w:sz w:val="18"/>
          <w:szCs w:val="18"/>
        </w:rPr>
        <w:t>s</w:t>
      </w:r>
      <w:r w:rsidR="00BF7853" w:rsidRPr="00AC6FD6">
        <w:rPr>
          <w:sz w:val="18"/>
          <w:szCs w:val="18"/>
        </w:rPr>
        <w:t xml:space="preserve"> aportaci</w:t>
      </w:r>
      <w:r w:rsidR="00824525" w:rsidRPr="00AC6FD6">
        <w:rPr>
          <w:sz w:val="18"/>
          <w:szCs w:val="18"/>
        </w:rPr>
        <w:t>ones</w:t>
      </w:r>
      <w:r w:rsidRPr="00AC6FD6">
        <w:rPr>
          <w:sz w:val="18"/>
          <w:szCs w:val="18"/>
        </w:rPr>
        <w:t xml:space="preserve"> de las personas usuarias en Canarias.</w:t>
      </w:r>
    </w:p>
    <w:p w14:paraId="178DBD77" w14:textId="68913CFE" w:rsidR="00BF7853" w:rsidRPr="00AC6FD6" w:rsidRDefault="00BF7853" w:rsidP="00BF7853">
      <w:pPr>
        <w:spacing w:after="0"/>
        <w:rPr>
          <w:sz w:val="18"/>
          <w:szCs w:val="18"/>
        </w:rPr>
      </w:pPr>
      <w:r w:rsidRPr="00AC6FD6">
        <w:rPr>
          <w:sz w:val="18"/>
          <w:szCs w:val="18"/>
        </w:rPr>
        <w:t>*</w:t>
      </w:r>
      <w:r w:rsidRPr="00AC6FD6">
        <w:rPr>
          <w:sz w:val="14"/>
          <w:szCs w:val="14"/>
        </w:rPr>
        <w:t>3</w:t>
      </w:r>
      <w:r w:rsidR="00AC6FD6">
        <w:rPr>
          <w:sz w:val="14"/>
          <w:szCs w:val="14"/>
        </w:rPr>
        <w:t xml:space="preserve"> </w:t>
      </w:r>
      <w:r w:rsidRPr="00AC6FD6">
        <w:rPr>
          <w:sz w:val="18"/>
          <w:szCs w:val="18"/>
        </w:rPr>
        <w:t xml:space="preserve">No se proporcionan ni el precio </w:t>
      </w:r>
      <w:r w:rsidR="00824525" w:rsidRPr="00AC6FD6">
        <w:rPr>
          <w:sz w:val="18"/>
          <w:szCs w:val="18"/>
        </w:rPr>
        <w:t>concertado</w:t>
      </w:r>
      <w:r w:rsidRPr="00AC6FD6">
        <w:rPr>
          <w:sz w:val="18"/>
          <w:szCs w:val="18"/>
        </w:rPr>
        <w:t xml:space="preserve"> ni la aportación de las personas usuarias en Extremadura.</w:t>
      </w:r>
    </w:p>
    <w:p w14:paraId="35916319" w14:textId="59CEAB5F" w:rsidR="00824525" w:rsidRPr="00AC6FD6" w:rsidRDefault="00824525" w:rsidP="00BF7853">
      <w:pPr>
        <w:spacing w:after="0"/>
        <w:rPr>
          <w:sz w:val="18"/>
          <w:szCs w:val="18"/>
        </w:rPr>
      </w:pPr>
      <w:r w:rsidRPr="00AC6FD6">
        <w:rPr>
          <w:sz w:val="18"/>
          <w:szCs w:val="18"/>
        </w:rPr>
        <w:t>*</w:t>
      </w:r>
      <w:r w:rsidRPr="00AC6FD6">
        <w:rPr>
          <w:sz w:val="14"/>
          <w:szCs w:val="14"/>
        </w:rPr>
        <w:t>4</w:t>
      </w:r>
      <w:r w:rsidR="00AC6FD6">
        <w:rPr>
          <w:sz w:val="14"/>
          <w:szCs w:val="14"/>
        </w:rPr>
        <w:t xml:space="preserve"> </w:t>
      </w:r>
      <w:r w:rsidRPr="00AC6FD6">
        <w:rPr>
          <w:sz w:val="18"/>
          <w:szCs w:val="18"/>
        </w:rPr>
        <w:t xml:space="preserve">No </w:t>
      </w:r>
      <w:r w:rsidR="00964FC4" w:rsidRPr="00AC6FD6">
        <w:rPr>
          <w:sz w:val="18"/>
          <w:szCs w:val="18"/>
        </w:rPr>
        <w:t>tienen plazas concertadas Galicia, Ceuta y Melilla</w:t>
      </w:r>
      <w:r w:rsidR="007C0DD4" w:rsidRPr="00AC6FD6">
        <w:rPr>
          <w:sz w:val="18"/>
          <w:szCs w:val="18"/>
        </w:rPr>
        <w:t>.</w:t>
      </w:r>
    </w:p>
    <w:p w14:paraId="5CE3C0BF" w14:textId="77777777" w:rsidR="00380507" w:rsidRDefault="00380507">
      <w:pPr>
        <w:jc w:val="left"/>
      </w:pPr>
    </w:p>
    <w:p w14:paraId="34D0E05E" w14:textId="77777777" w:rsidR="00380507" w:rsidRDefault="00380507">
      <w:pPr>
        <w:jc w:val="left"/>
      </w:pPr>
    </w:p>
    <w:p w14:paraId="416DC7BA" w14:textId="77777777" w:rsidR="00380507" w:rsidRDefault="00380507">
      <w:pPr>
        <w:jc w:val="left"/>
      </w:pPr>
    </w:p>
    <w:p w14:paraId="7818106D" w14:textId="77777777" w:rsidR="00380507" w:rsidRDefault="00380507">
      <w:pPr>
        <w:jc w:val="left"/>
      </w:pPr>
    </w:p>
    <w:p w14:paraId="4A4EE773" w14:textId="77777777" w:rsidR="00380507" w:rsidRDefault="00380507">
      <w:pPr>
        <w:jc w:val="left"/>
      </w:pPr>
    </w:p>
    <w:p w14:paraId="55F3BE31" w14:textId="1677F5B6" w:rsidR="006A02CB" w:rsidRPr="003207B8" w:rsidRDefault="006A02CB" w:rsidP="006A02CB">
      <w:pPr>
        <w:pStyle w:val="NCapitulo"/>
      </w:pPr>
      <w:r>
        <w:t>6</w:t>
      </w:r>
    </w:p>
    <w:p w14:paraId="02D42E6D" w14:textId="51A73953" w:rsidR="006A02CB" w:rsidRPr="006044B0" w:rsidRDefault="006A02CB" w:rsidP="006A02CB">
      <w:pPr>
        <w:pStyle w:val="Capitulotitular"/>
      </w:pPr>
      <w:bookmarkStart w:id="33" w:name="_Toc184143922"/>
      <w:r>
        <w:t>Servicio</w:t>
      </w:r>
      <w:r w:rsidR="005725C9">
        <w:t>s</w:t>
      </w:r>
      <w:r>
        <w:t xml:space="preserve"> de Atención Residencial</w:t>
      </w:r>
      <w:bookmarkEnd w:id="33"/>
    </w:p>
    <w:p w14:paraId="2105D029" w14:textId="77777777" w:rsidR="006A02CB" w:rsidRDefault="006A02CB" w:rsidP="006A02CB">
      <w:r>
        <w:rPr>
          <w:noProof/>
          <w:lang w:eastAsia="es-ES"/>
        </w:rPr>
        <w:drawing>
          <wp:inline distT="0" distB="0" distL="0" distR="0" wp14:anchorId="3F76BEC6" wp14:editId="49819283">
            <wp:extent cx="8538171" cy="149418"/>
            <wp:effectExtent l="0" t="0" r="0" b="3175"/>
            <wp:docPr id="52847698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171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F7016" w14:textId="77777777" w:rsidR="006A02CB" w:rsidRPr="00D2535A" w:rsidRDefault="006A02CB" w:rsidP="006A02CB"/>
    <w:p w14:paraId="264BFFDE" w14:textId="77777777" w:rsidR="006A02CB" w:rsidRDefault="006A02CB" w:rsidP="006A02CB"/>
    <w:p w14:paraId="4CA3B580" w14:textId="77777777" w:rsidR="006A02CB" w:rsidRDefault="006A02CB" w:rsidP="006A02CB"/>
    <w:p w14:paraId="5D276526" w14:textId="77777777" w:rsidR="00380507" w:rsidRDefault="00380507">
      <w:pPr>
        <w:jc w:val="left"/>
      </w:pPr>
    </w:p>
    <w:p w14:paraId="345BC4F4" w14:textId="77777777" w:rsidR="006A02CB" w:rsidRDefault="006A02CB">
      <w:pPr>
        <w:jc w:val="left"/>
      </w:pPr>
    </w:p>
    <w:p w14:paraId="4639F528" w14:textId="77777777" w:rsidR="00380507" w:rsidRDefault="00380507">
      <w:pPr>
        <w:jc w:val="left"/>
      </w:pPr>
    </w:p>
    <w:p w14:paraId="751846AC" w14:textId="77777777" w:rsidR="00380507" w:rsidRDefault="00380507">
      <w:pPr>
        <w:jc w:val="left"/>
      </w:pPr>
    </w:p>
    <w:p w14:paraId="541DC2D4" w14:textId="77777777" w:rsidR="005725C9" w:rsidRPr="00502619" w:rsidRDefault="005725C9" w:rsidP="005725C9">
      <w:pPr>
        <w:spacing w:after="0"/>
        <w:rPr>
          <w:sz w:val="18"/>
          <w:szCs w:val="18"/>
        </w:rPr>
      </w:pPr>
      <w:r w:rsidRPr="00502619">
        <w:rPr>
          <w:sz w:val="18"/>
          <w:szCs w:val="18"/>
        </w:rPr>
        <w:lastRenderedPageBreak/>
        <w:t>Los Servicios de Atención Residencial ofrecen alojamiento y manutención a las personas mayores de manera permanente o temporal. Se distinguen dos tipos de atención residencial:</w:t>
      </w:r>
    </w:p>
    <w:p w14:paraId="14C8175C" w14:textId="77777777" w:rsidR="005725C9" w:rsidRPr="00502619" w:rsidRDefault="005725C9" w:rsidP="005725C9">
      <w:pPr>
        <w:pStyle w:val="Prrafodelista"/>
        <w:numPr>
          <w:ilvl w:val="0"/>
          <w:numId w:val="21"/>
        </w:numPr>
        <w:spacing w:line="256" w:lineRule="auto"/>
        <w:jc w:val="both"/>
        <w:rPr>
          <w:sz w:val="18"/>
          <w:szCs w:val="18"/>
        </w:rPr>
      </w:pPr>
      <w:r w:rsidRPr="00502619">
        <w:rPr>
          <w:sz w:val="18"/>
          <w:szCs w:val="18"/>
          <w:u w:val="single"/>
        </w:rPr>
        <w:t>Centros Residenciales</w:t>
      </w:r>
      <w:r w:rsidRPr="00502619">
        <w:rPr>
          <w:sz w:val="18"/>
          <w:szCs w:val="18"/>
        </w:rPr>
        <w:t>: Son equipamientos sociales que ofrecen alojamiento y atención especializada a aquellas personas mayores que por su situación familiar, económica y social, así como por sus limitaciones de autonomía personal, no pueden ser atendidas en sus domicilios.</w:t>
      </w:r>
    </w:p>
    <w:p w14:paraId="202686C8" w14:textId="77777777" w:rsidR="005725C9" w:rsidRPr="00502619" w:rsidRDefault="005725C9" w:rsidP="004F2C29">
      <w:pPr>
        <w:pStyle w:val="Prrafodelista"/>
        <w:numPr>
          <w:ilvl w:val="0"/>
          <w:numId w:val="21"/>
        </w:numPr>
        <w:spacing w:after="120" w:line="256" w:lineRule="auto"/>
        <w:ind w:left="714" w:hanging="357"/>
        <w:rPr>
          <w:sz w:val="18"/>
          <w:szCs w:val="18"/>
        </w:rPr>
      </w:pPr>
      <w:r w:rsidRPr="00502619">
        <w:rPr>
          <w:sz w:val="18"/>
          <w:szCs w:val="18"/>
          <w:u w:val="single"/>
        </w:rPr>
        <w:t>Viviendas para Mayores</w:t>
      </w:r>
      <w:r w:rsidRPr="00502619">
        <w:rPr>
          <w:sz w:val="18"/>
          <w:szCs w:val="18"/>
        </w:rPr>
        <w:t>: Son viviendas compartidas o individuales destinadas a facilitar el alojamiento a los mayores. Mantienen a la persona en su medio habitual de vida y las personas usuarias gozan de total independencia dentro de la vivienda, respetando las normas estipuladas.</w:t>
      </w:r>
    </w:p>
    <w:p w14:paraId="315E6FCF" w14:textId="77777777" w:rsidR="005725C9" w:rsidRDefault="005725C9" w:rsidP="005725C9">
      <w:pPr>
        <w:pStyle w:val="Ttulo2"/>
        <w:keepNext/>
        <w:keepLines/>
        <w:numPr>
          <w:ilvl w:val="0"/>
          <w:numId w:val="22"/>
        </w:numPr>
        <w:spacing w:after="0" w:line="256" w:lineRule="auto"/>
        <w:ind w:left="714" w:hanging="357"/>
        <w:jc w:val="left"/>
        <w:rPr>
          <w:sz w:val="22"/>
          <w:szCs w:val="22"/>
        </w:rPr>
      </w:pPr>
      <w:bookmarkStart w:id="34" w:name="_Toc184143923"/>
      <w:r>
        <w:rPr>
          <w:sz w:val="22"/>
          <w:szCs w:val="22"/>
        </w:rPr>
        <w:t>Resumen</w:t>
      </w:r>
      <w:bookmarkEnd w:id="34"/>
    </w:p>
    <w:p w14:paraId="71BED4A5" w14:textId="036AC9FF" w:rsidR="005725C9" w:rsidRDefault="00C630B7" w:rsidP="005725C9">
      <w:r w:rsidRPr="00C630B7">
        <w:rPr>
          <w:noProof/>
        </w:rPr>
        <w:drawing>
          <wp:inline distT="0" distB="0" distL="0" distR="0" wp14:anchorId="1910961A" wp14:editId="6C967EA1">
            <wp:extent cx="8531860" cy="4025900"/>
            <wp:effectExtent l="0" t="0" r="2540" b="0"/>
            <wp:docPr id="2010596247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860" cy="402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A5D30" w14:textId="31668A2A" w:rsidR="005725C9" w:rsidRPr="00A668C6" w:rsidRDefault="005725C9" w:rsidP="005725C9">
      <w:pPr>
        <w:spacing w:after="0"/>
        <w:rPr>
          <w:sz w:val="18"/>
          <w:szCs w:val="18"/>
        </w:rPr>
      </w:pPr>
      <w:r w:rsidRPr="00A668C6">
        <w:rPr>
          <w:sz w:val="18"/>
          <w:szCs w:val="18"/>
        </w:rPr>
        <w:t>(1) Índice de cobertura: (</w:t>
      </w:r>
      <w:proofErr w:type="spellStart"/>
      <w:r w:rsidRPr="00A668C6">
        <w:rPr>
          <w:sz w:val="18"/>
          <w:szCs w:val="18"/>
        </w:rPr>
        <w:t>nº</w:t>
      </w:r>
      <w:proofErr w:type="spellEnd"/>
      <w:r w:rsidRPr="00A668C6">
        <w:rPr>
          <w:sz w:val="18"/>
          <w:szCs w:val="18"/>
        </w:rPr>
        <w:t xml:space="preserve"> de plazas/población&gt;=</w:t>
      </w:r>
      <w:r w:rsidR="001201A8" w:rsidRPr="00A668C6">
        <w:rPr>
          <w:sz w:val="18"/>
          <w:szCs w:val="18"/>
        </w:rPr>
        <w:t>65) *</w:t>
      </w:r>
      <w:r w:rsidRPr="00A668C6">
        <w:rPr>
          <w:sz w:val="18"/>
          <w:szCs w:val="18"/>
        </w:rPr>
        <w:t>100.</w:t>
      </w:r>
    </w:p>
    <w:p w14:paraId="0D45FED7" w14:textId="035A1F4F" w:rsidR="005725C9" w:rsidRDefault="005725C9" w:rsidP="005725C9">
      <w:pPr>
        <w:spacing w:after="0"/>
        <w:rPr>
          <w:sz w:val="18"/>
          <w:szCs w:val="18"/>
        </w:rPr>
      </w:pPr>
      <w:r w:rsidRPr="00A668C6">
        <w:rPr>
          <w:sz w:val="18"/>
          <w:szCs w:val="18"/>
        </w:rPr>
        <w:t xml:space="preserve">*En </w:t>
      </w:r>
      <w:r w:rsidR="007C0DD4" w:rsidRPr="00A668C6">
        <w:rPr>
          <w:sz w:val="18"/>
          <w:szCs w:val="18"/>
        </w:rPr>
        <w:t>Andalucía</w:t>
      </w:r>
      <w:r w:rsidR="00964FC4" w:rsidRPr="00A668C6">
        <w:rPr>
          <w:sz w:val="18"/>
          <w:szCs w:val="18"/>
        </w:rPr>
        <w:t xml:space="preserve">, C Foral de Navarra y Bizkaia no se proporcionan </w:t>
      </w:r>
      <w:r w:rsidR="007C0DD4" w:rsidRPr="00A668C6">
        <w:rPr>
          <w:sz w:val="18"/>
          <w:szCs w:val="18"/>
        </w:rPr>
        <w:t xml:space="preserve">datos de </w:t>
      </w:r>
      <w:r w:rsidR="00964FC4" w:rsidRPr="00A668C6">
        <w:rPr>
          <w:sz w:val="18"/>
          <w:szCs w:val="18"/>
        </w:rPr>
        <w:t>las personas usuarias de Viviendas para Mayores, a pesar de contar con centros y plazas</w:t>
      </w:r>
      <w:r w:rsidRPr="00A668C6">
        <w:rPr>
          <w:sz w:val="18"/>
          <w:szCs w:val="18"/>
        </w:rPr>
        <w:t>.</w:t>
      </w:r>
    </w:p>
    <w:p w14:paraId="219FE188" w14:textId="70B3BCFD" w:rsidR="001E35A8" w:rsidRDefault="001E35A8" w:rsidP="005725C9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** Gipuzkoa aporta las </w:t>
      </w:r>
      <w:r w:rsidR="00744A4A">
        <w:rPr>
          <w:sz w:val="18"/>
          <w:szCs w:val="18"/>
        </w:rPr>
        <w:t>plazas,</w:t>
      </w:r>
      <w:r>
        <w:rPr>
          <w:sz w:val="18"/>
          <w:szCs w:val="18"/>
        </w:rPr>
        <w:t xml:space="preserve"> pero no proporciona los centros de Viviendas de Mayores.</w:t>
      </w:r>
    </w:p>
    <w:p w14:paraId="107A5DC2" w14:textId="46C61D01" w:rsidR="000427AB" w:rsidRPr="00A668C6" w:rsidRDefault="000427AB" w:rsidP="005725C9">
      <w:pPr>
        <w:spacing w:after="0"/>
        <w:rPr>
          <w:sz w:val="18"/>
          <w:szCs w:val="18"/>
        </w:rPr>
      </w:pPr>
      <w:r w:rsidRPr="000427AB">
        <w:rPr>
          <w:sz w:val="18"/>
          <w:szCs w:val="18"/>
        </w:rPr>
        <w:t>() En C Valenciana las personas usuarias corresponden únicamente a los usuarios del Sistema Público Valenciano.</w:t>
      </w:r>
    </w:p>
    <w:p w14:paraId="3877BA19" w14:textId="1140F407" w:rsidR="001201A8" w:rsidRDefault="00121180" w:rsidP="005725C9">
      <w:pPr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drawing>
          <wp:inline distT="0" distB="0" distL="0" distR="0" wp14:anchorId="65CD2C7D" wp14:editId="0B34DF34">
            <wp:extent cx="5047615" cy="2609215"/>
            <wp:effectExtent l="0" t="0" r="635" b="635"/>
            <wp:docPr id="1275128947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60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8D0361" w14:textId="3F8543DB" w:rsidR="001201A8" w:rsidRDefault="00C630B7" w:rsidP="005725C9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24E3784E" wp14:editId="2594647E">
            <wp:extent cx="6309995" cy="2822575"/>
            <wp:effectExtent l="0" t="0" r="0" b="0"/>
            <wp:docPr id="648278727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995" cy="282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E968EC" w14:textId="3566513C" w:rsidR="00B9032A" w:rsidRDefault="00C630B7" w:rsidP="005725C9">
      <w:r>
        <w:rPr>
          <w:noProof/>
        </w:rPr>
        <w:lastRenderedPageBreak/>
        <w:drawing>
          <wp:inline distT="0" distB="0" distL="0" distR="0" wp14:anchorId="52B72F0C" wp14:editId="6FC9A184">
            <wp:extent cx="6743700" cy="2908300"/>
            <wp:effectExtent l="0" t="0" r="0" b="6350"/>
            <wp:docPr id="1733260111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90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89AF7D" w14:textId="2384852E" w:rsidR="001201A8" w:rsidRPr="005725C9" w:rsidRDefault="004816E1" w:rsidP="005725C9">
      <w:r>
        <w:rPr>
          <w:noProof/>
          <w:lang w:eastAsia="es-ES"/>
        </w:rPr>
        <w:drawing>
          <wp:inline distT="0" distB="0" distL="0" distR="0" wp14:anchorId="3E9B30B3" wp14:editId="17F6C1B3">
            <wp:extent cx="6807200" cy="2584450"/>
            <wp:effectExtent l="0" t="0" r="0" b="6350"/>
            <wp:docPr id="1781491717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0" cy="258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365F99" w14:textId="113ABD15" w:rsidR="001201A8" w:rsidRPr="00202C2B" w:rsidRDefault="001201A8" w:rsidP="001201A8">
      <w:pPr>
        <w:pStyle w:val="Ttulo2"/>
        <w:keepNext/>
        <w:keepLines/>
        <w:numPr>
          <w:ilvl w:val="0"/>
          <w:numId w:val="22"/>
        </w:numPr>
        <w:spacing w:before="40" w:after="120" w:line="256" w:lineRule="auto"/>
        <w:jc w:val="left"/>
        <w:rPr>
          <w:rFonts w:ascii="Arial" w:hAnsi="Arial" w:cs="Arial"/>
          <w:sz w:val="18"/>
          <w:szCs w:val="18"/>
        </w:rPr>
      </w:pPr>
      <w:bookmarkStart w:id="35" w:name="_Toc184143924"/>
      <w:r w:rsidRPr="00202C2B">
        <w:rPr>
          <w:rFonts w:ascii="Arial" w:hAnsi="Arial" w:cs="Arial"/>
          <w:sz w:val="18"/>
          <w:szCs w:val="18"/>
        </w:rPr>
        <w:lastRenderedPageBreak/>
        <w:t>Centros y su distribución por titularidad</w:t>
      </w:r>
      <w:bookmarkEnd w:id="35"/>
    </w:p>
    <w:p w14:paraId="53CA34DD" w14:textId="4C516E37" w:rsidR="001201A8" w:rsidRPr="001201A8" w:rsidRDefault="00C630B7" w:rsidP="001201A8">
      <w:r w:rsidRPr="00C630B7">
        <w:rPr>
          <w:noProof/>
        </w:rPr>
        <w:drawing>
          <wp:inline distT="0" distB="0" distL="0" distR="0" wp14:anchorId="6997AB70" wp14:editId="5E6389F3">
            <wp:extent cx="8531860" cy="5312410"/>
            <wp:effectExtent l="0" t="0" r="2540" b="2540"/>
            <wp:docPr id="109063784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860" cy="531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D1B1A" w14:textId="360528EC" w:rsidR="00D6387E" w:rsidRDefault="00C630B7" w:rsidP="005725C9">
      <w:pPr>
        <w:spacing w:after="120" w:line="256" w:lineRule="auto"/>
      </w:pPr>
      <w:r>
        <w:rPr>
          <w:noProof/>
        </w:rPr>
        <w:lastRenderedPageBreak/>
        <w:drawing>
          <wp:inline distT="0" distB="0" distL="0" distR="0" wp14:anchorId="0D2F597F" wp14:editId="46E36411">
            <wp:extent cx="8216604" cy="2546350"/>
            <wp:effectExtent l="0" t="0" r="0" b="6350"/>
            <wp:docPr id="441988580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6521" cy="25525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25C18">
        <w:rPr>
          <w:noProof/>
        </w:rPr>
        <w:drawing>
          <wp:inline distT="0" distB="0" distL="0" distR="0" wp14:anchorId="11DA8896" wp14:editId="61D6E281">
            <wp:extent cx="3260486" cy="2780665"/>
            <wp:effectExtent l="0" t="0" r="0" b="635"/>
            <wp:docPr id="466420713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346" cy="27882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387E">
        <w:rPr>
          <w:noProof/>
          <w:lang w:eastAsia="es-ES"/>
        </w:rPr>
        <w:drawing>
          <wp:inline distT="0" distB="0" distL="0" distR="0" wp14:anchorId="2027195F" wp14:editId="7EFFA4F8">
            <wp:extent cx="542290" cy="2476500"/>
            <wp:effectExtent l="0" t="0" r="0" b="0"/>
            <wp:docPr id="103610338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247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25C18">
        <w:rPr>
          <w:noProof/>
        </w:rPr>
        <w:drawing>
          <wp:inline distT="0" distB="0" distL="0" distR="0" wp14:anchorId="244B9AA7" wp14:editId="0067324A">
            <wp:extent cx="4190431" cy="2590800"/>
            <wp:effectExtent l="0" t="0" r="635" b="0"/>
            <wp:docPr id="1851323406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547" cy="26001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F4B79B" w14:textId="77777777" w:rsidR="00D6387E" w:rsidRDefault="00D6387E" w:rsidP="005725C9">
      <w:pPr>
        <w:spacing w:after="120" w:line="256" w:lineRule="auto"/>
      </w:pPr>
    </w:p>
    <w:p w14:paraId="1718E599" w14:textId="5F9361A5" w:rsidR="00D6387E" w:rsidRDefault="00D6387E" w:rsidP="00D6387E">
      <w:pPr>
        <w:pStyle w:val="Ttulo2"/>
        <w:keepNext/>
        <w:keepLines/>
        <w:numPr>
          <w:ilvl w:val="0"/>
          <w:numId w:val="22"/>
        </w:numPr>
        <w:spacing w:after="60" w:line="256" w:lineRule="auto"/>
        <w:jc w:val="left"/>
        <w:rPr>
          <w:sz w:val="22"/>
          <w:szCs w:val="22"/>
        </w:rPr>
      </w:pPr>
      <w:bookmarkStart w:id="36" w:name="_Toc184143925"/>
      <w:r>
        <w:rPr>
          <w:sz w:val="22"/>
          <w:szCs w:val="22"/>
        </w:rPr>
        <w:lastRenderedPageBreak/>
        <w:t>Plazas y su distribución por tipo de financiación</w:t>
      </w:r>
      <w:bookmarkEnd w:id="36"/>
    </w:p>
    <w:p w14:paraId="7B842B55" w14:textId="61223C87" w:rsidR="00D6387E" w:rsidRDefault="00825C18" w:rsidP="00D6387E">
      <w:r w:rsidRPr="00825C18">
        <w:rPr>
          <w:noProof/>
        </w:rPr>
        <w:drawing>
          <wp:inline distT="0" distB="0" distL="0" distR="0" wp14:anchorId="09E132CF" wp14:editId="3BEE7366">
            <wp:extent cx="7372350" cy="4997450"/>
            <wp:effectExtent l="0" t="0" r="0" b="0"/>
            <wp:docPr id="67599010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499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4EDD2" w14:textId="77777777" w:rsidR="00D6387E" w:rsidRDefault="00D6387E" w:rsidP="00D6387E"/>
    <w:p w14:paraId="070FD77C" w14:textId="5AD04B82" w:rsidR="00D6387E" w:rsidRDefault="00825C18" w:rsidP="00D6387E">
      <w:r>
        <w:rPr>
          <w:noProof/>
        </w:rPr>
        <w:lastRenderedPageBreak/>
        <w:drawing>
          <wp:inline distT="0" distB="0" distL="0" distR="0" wp14:anchorId="74676CBB" wp14:editId="4229D7D1">
            <wp:extent cx="8309610" cy="3225165"/>
            <wp:effectExtent l="0" t="0" r="0" b="0"/>
            <wp:docPr id="215524857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9610" cy="322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AFEF3F" w14:textId="3D4EDCEB" w:rsidR="00CF5429" w:rsidRDefault="00825C18" w:rsidP="00CF5429">
      <w:r>
        <w:rPr>
          <w:noProof/>
        </w:rPr>
        <w:drawing>
          <wp:inline distT="0" distB="0" distL="0" distR="0" wp14:anchorId="7A4C51D0" wp14:editId="080B5229">
            <wp:extent cx="2414270" cy="2334895"/>
            <wp:effectExtent l="0" t="0" r="5080" b="8255"/>
            <wp:docPr id="30754251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70" cy="233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F5429">
        <w:rPr>
          <w:noProof/>
          <w:lang w:eastAsia="es-ES"/>
        </w:rPr>
        <w:drawing>
          <wp:inline distT="0" distB="0" distL="0" distR="0" wp14:anchorId="202E5F58" wp14:editId="79ECFC78">
            <wp:extent cx="542290" cy="2033270"/>
            <wp:effectExtent l="0" t="0" r="0" b="5080"/>
            <wp:docPr id="204344505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203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CB1DCD" wp14:editId="02C98C75">
            <wp:extent cx="4980434" cy="2089100"/>
            <wp:effectExtent l="0" t="0" r="0" b="6985"/>
            <wp:docPr id="1019916955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425" cy="2100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7DDBB7" w14:textId="63DCADC2" w:rsidR="005E011A" w:rsidRDefault="0004468E" w:rsidP="00121180">
      <w:pPr>
        <w:pStyle w:val="Ttulo2"/>
        <w:keepNext/>
        <w:keepLines/>
        <w:spacing w:after="60" w:line="256" w:lineRule="auto"/>
        <w:ind w:left="1080"/>
        <w:jc w:val="left"/>
      </w:pPr>
      <w:bookmarkStart w:id="37" w:name="_Toc184143926"/>
      <w:r>
        <w:rPr>
          <w:sz w:val="22"/>
          <w:szCs w:val="22"/>
        </w:rPr>
        <w:lastRenderedPageBreak/>
        <w:t>c.1. Plazas de Centros Residenciales y su distribución por tipo de financiación</w:t>
      </w:r>
      <w:bookmarkEnd w:id="37"/>
    </w:p>
    <w:p w14:paraId="68C7BFB6" w14:textId="396F69A0" w:rsidR="005E011A" w:rsidRPr="005E011A" w:rsidRDefault="005E011A" w:rsidP="005E011A">
      <w:r w:rsidRPr="005E011A">
        <w:rPr>
          <w:noProof/>
        </w:rPr>
        <w:drawing>
          <wp:inline distT="0" distB="0" distL="0" distR="0" wp14:anchorId="129C2E23" wp14:editId="08B832CE">
            <wp:extent cx="7295391" cy="5175250"/>
            <wp:effectExtent l="0" t="0" r="1270" b="6350"/>
            <wp:docPr id="1754340864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901" cy="517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7C0F4" w14:textId="71C5A6F7" w:rsidR="00E46EF6" w:rsidRDefault="005E011A" w:rsidP="001917EC">
      <w:pPr>
        <w:pStyle w:val="Ttulo2"/>
        <w:keepNext/>
        <w:keepLines/>
        <w:spacing w:after="60" w:line="256" w:lineRule="auto"/>
        <w:ind w:left="1080"/>
        <w:jc w:val="left"/>
      </w:pPr>
      <w:r>
        <w:rPr>
          <w:noProof/>
        </w:rPr>
        <w:lastRenderedPageBreak/>
        <w:drawing>
          <wp:inline distT="0" distB="0" distL="0" distR="0" wp14:anchorId="5591FC3D" wp14:editId="0CD0B1BD">
            <wp:extent cx="4171950" cy="2002258"/>
            <wp:effectExtent l="0" t="0" r="0" b="0"/>
            <wp:docPr id="1567183465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715" cy="2019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1B3D4F" w14:textId="77777777" w:rsidR="00614641" w:rsidRDefault="00614641" w:rsidP="00614641"/>
    <w:p w14:paraId="0E2C17B6" w14:textId="77DFD1C1" w:rsidR="00614641" w:rsidRPr="00614641" w:rsidRDefault="005E011A" w:rsidP="00614641">
      <w:r>
        <w:rPr>
          <w:noProof/>
        </w:rPr>
        <w:drawing>
          <wp:inline distT="0" distB="0" distL="0" distR="0" wp14:anchorId="2F3534A8" wp14:editId="49205168">
            <wp:extent cx="7980045" cy="3218815"/>
            <wp:effectExtent l="0" t="0" r="1905" b="635"/>
            <wp:docPr id="155768703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0045" cy="321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529BF1" w14:textId="1212630D" w:rsidR="00E46EF6" w:rsidRDefault="00E46EF6" w:rsidP="0004468E"/>
    <w:p w14:paraId="3DAE1265" w14:textId="3D3F5502" w:rsidR="005E011A" w:rsidRPr="005E011A" w:rsidRDefault="001917EC" w:rsidP="00121180">
      <w:pPr>
        <w:pStyle w:val="Ttulo2"/>
        <w:keepNext/>
        <w:keepLines/>
        <w:spacing w:after="60" w:line="256" w:lineRule="auto"/>
        <w:ind w:left="1080"/>
        <w:jc w:val="left"/>
      </w:pPr>
      <w:bookmarkStart w:id="38" w:name="_Toc184143927"/>
      <w:r>
        <w:rPr>
          <w:sz w:val="22"/>
          <w:szCs w:val="22"/>
        </w:rPr>
        <w:t>c</w:t>
      </w:r>
      <w:r w:rsidR="00E46EF6">
        <w:rPr>
          <w:sz w:val="22"/>
          <w:szCs w:val="22"/>
        </w:rPr>
        <w:t>.2. Plazas de Viviendas para Mayores y su distribución por tipo de financiación</w:t>
      </w:r>
      <w:bookmarkEnd w:id="38"/>
    </w:p>
    <w:p w14:paraId="1E0C1FDF" w14:textId="77777777" w:rsidR="00B477E6" w:rsidRDefault="001917EC" w:rsidP="00E46EF6">
      <w:r w:rsidRPr="001917EC">
        <w:rPr>
          <w:noProof/>
          <w:lang w:eastAsia="es-ES"/>
        </w:rPr>
        <w:drawing>
          <wp:inline distT="0" distB="0" distL="0" distR="0" wp14:anchorId="6078E7B4" wp14:editId="54877045">
            <wp:extent cx="6934200" cy="5057958"/>
            <wp:effectExtent l="0" t="0" r="0" b="9525"/>
            <wp:docPr id="1030662510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271" cy="5061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4E612" w14:textId="77777777" w:rsidR="00B477E6" w:rsidRDefault="00B477E6" w:rsidP="00E46EF6"/>
    <w:p w14:paraId="11888155" w14:textId="63DAEED0" w:rsidR="00B477E6" w:rsidRDefault="00DD3BF2" w:rsidP="00E46EF6">
      <w:r>
        <w:t xml:space="preserve">                                                                              </w:t>
      </w:r>
      <w:r>
        <w:rPr>
          <w:noProof/>
          <w:lang w:eastAsia="es-ES"/>
        </w:rPr>
        <w:drawing>
          <wp:inline distT="0" distB="0" distL="0" distR="0" wp14:anchorId="4CB12FCF" wp14:editId="06D63BDD">
            <wp:extent cx="4025265" cy="1936750"/>
            <wp:effectExtent l="0" t="0" r="0" b="6350"/>
            <wp:docPr id="97552874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576" cy="19460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5261BE" w14:textId="77777777" w:rsidR="00B477E6" w:rsidRDefault="00B477E6" w:rsidP="00E46EF6"/>
    <w:p w14:paraId="0B3CC265" w14:textId="1E2807F2" w:rsidR="00E46EF6" w:rsidRDefault="00CA162B" w:rsidP="00E46EF6">
      <w:r>
        <w:pict w14:anchorId="22F853DF">
          <v:shape id="_x0000_i1031" type="#_x0000_t75" style="width:674.4pt;height:220.8pt">
            <v:imagedata r:id="rId86" o:title=""/>
          </v:shape>
        </w:pict>
      </w:r>
    </w:p>
    <w:p w14:paraId="319DC7D3" w14:textId="41E4E2ED" w:rsidR="00241959" w:rsidRDefault="00241959" w:rsidP="00241959">
      <w:pPr>
        <w:pStyle w:val="Ttulo2"/>
        <w:keepNext/>
        <w:keepLines/>
        <w:numPr>
          <w:ilvl w:val="0"/>
          <w:numId w:val="22"/>
        </w:numPr>
        <w:spacing w:after="60" w:line="256" w:lineRule="auto"/>
        <w:jc w:val="left"/>
        <w:rPr>
          <w:sz w:val="22"/>
          <w:szCs w:val="22"/>
        </w:rPr>
      </w:pPr>
      <w:bookmarkStart w:id="39" w:name="_Toc184143928"/>
      <w:r>
        <w:rPr>
          <w:sz w:val="22"/>
          <w:szCs w:val="22"/>
        </w:rPr>
        <w:lastRenderedPageBreak/>
        <w:t>Personas usuarias, distribución por sexo y edad</w:t>
      </w:r>
      <w:bookmarkEnd w:id="39"/>
    </w:p>
    <w:p w14:paraId="07C70C6C" w14:textId="0249AC7F" w:rsidR="00241959" w:rsidRDefault="005E011A" w:rsidP="00241959">
      <w:pPr>
        <w:rPr>
          <w:sz w:val="16"/>
          <w:szCs w:val="16"/>
        </w:rPr>
      </w:pPr>
      <w:r w:rsidRPr="005E011A">
        <w:rPr>
          <w:noProof/>
        </w:rPr>
        <w:drawing>
          <wp:inline distT="0" distB="0" distL="0" distR="0" wp14:anchorId="64A66D11" wp14:editId="2DC37FB6">
            <wp:extent cx="8531860" cy="5194300"/>
            <wp:effectExtent l="0" t="0" r="2540" b="6350"/>
            <wp:docPr id="410489296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860" cy="519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81226" w14:textId="5BB10B17" w:rsidR="000427AB" w:rsidRPr="000427AB" w:rsidRDefault="000427AB" w:rsidP="00241959">
      <w:pPr>
        <w:rPr>
          <w:sz w:val="18"/>
          <w:szCs w:val="18"/>
        </w:rPr>
      </w:pPr>
      <w:r w:rsidRPr="000427AB">
        <w:rPr>
          <w:sz w:val="18"/>
          <w:szCs w:val="18"/>
        </w:rPr>
        <w:t>() En C Valenciana las personas usuarias corresponden únicamente a los usuarios del Sistema Público Valenciano.</w:t>
      </w:r>
    </w:p>
    <w:p w14:paraId="52194D93" w14:textId="4A706880" w:rsidR="009A0107" w:rsidRDefault="00B64E08" w:rsidP="00241959">
      <w:r>
        <w:rPr>
          <w:noProof/>
        </w:rPr>
        <w:lastRenderedPageBreak/>
        <w:drawing>
          <wp:inline distT="0" distB="0" distL="0" distR="0" wp14:anchorId="1E8D5784" wp14:editId="2332736B">
            <wp:extent cx="8133080" cy="3289300"/>
            <wp:effectExtent l="0" t="0" r="1270" b="6350"/>
            <wp:docPr id="207686867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3080" cy="328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E011A">
        <w:rPr>
          <w:noProof/>
        </w:rPr>
        <w:drawing>
          <wp:inline distT="0" distB="0" distL="0" distR="0" wp14:anchorId="650CEDB3" wp14:editId="5565CB8B">
            <wp:extent cx="4102898" cy="2157730"/>
            <wp:effectExtent l="0" t="0" r="0" b="0"/>
            <wp:docPr id="1556236158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833" cy="2160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A0107">
        <w:rPr>
          <w:noProof/>
          <w:sz w:val="16"/>
          <w:szCs w:val="16"/>
          <w:lang w:eastAsia="es-ES"/>
        </w:rPr>
        <w:drawing>
          <wp:inline distT="0" distB="0" distL="0" distR="0" wp14:anchorId="0FF321B8" wp14:editId="633EAD53">
            <wp:extent cx="536575" cy="2444750"/>
            <wp:effectExtent l="0" t="0" r="0" b="0"/>
            <wp:docPr id="357999453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244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BBF">
        <w:rPr>
          <w:noProof/>
        </w:rPr>
        <w:drawing>
          <wp:inline distT="0" distB="0" distL="0" distR="0" wp14:anchorId="4AC7CB78" wp14:editId="154FC70F">
            <wp:extent cx="3282598" cy="2167255"/>
            <wp:effectExtent l="0" t="0" r="0" b="4445"/>
            <wp:docPr id="1512273024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383" cy="21763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B61002" w14:textId="77777777" w:rsidR="009A0107" w:rsidRDefault="009A0107" w:rsidP="00241959"/>
    <w:p w14:paraId="10B34AF1" w14:textId="06AC9CD3" w:rsidR="009A0107" w:rsidRDefault="002E42DE" w:rsidP="00241959">
      <w:r>
        <w:rPr>
          <w:noProof/>
        </w:rPr>
        <w:drawing>
          <wp:inline distT="0" distB="0" distL="0" distR="0" wp14:anchorId="5044B443" wp14:editId="3346087C">
            <wp:extent cx="8474075" cy="3444240"/>
            <wp:effectExtent l="0" t="0" r="3175" b="3810"/>
            <wp:docPr id="1385403730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4075" cy="344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58FE14" w14:textId="77777777" w:rsidR="00ED23EE" w:rsidRDefault="00ED23EE" w:rsidP="00241959"/>
    <w:p w14:paraId="588A992A" w14:textId="77777777" w:rsidR="00ED23EE" w:rsidRDefault="00ED23EE" w:rsidP="00241959"/>
    <w:p w14:paraId="5822BF1E" w14:textId="77777777" w:rsidR="00ED23EE" w:rsidRDefault="00ED23EE" w:rsidP="00241959"/>
    <w:p w14:paraId="480ABA17" w14:textId="77777777" w:rsidR="00ED23EE" w:rsidRDefault="00ED23EE" w:rsidP="00241959"/>
    <w:p w14:paraId="5E91D62D" w14:textId="77777777" w:rsidR="00ED23EE" w:rsidRDefault="00ED23EE" w:rsidP="00241959"/>
    <w:p w14:paraId="1BD263AD" w14:textId="77777777" w:rsidR="00ED23EE" w:rsidRDefault="00ED23EE" w:rsidP="00241959"/>
    <w:p w14:paraId="3EEE1CE2" w14:textId="249ABA51" w:rsidR="00ED23EE" w:rsidRDefault="00B64E08" w:rsidP="00241959">
      <w:r>
        <w:rPr>
          <w:noProof/>
        </w:rPr>
        <w:lastRenderedPageBreak/>
        <w:drawing>
          <wp:inline distT="0" distB="0" distL="0" distR="0" wp14:anchorId="44ABC00A" wp14:editId="3B19569B">
            <wp:extent cx="8572500" cy="3098800"/>
            <wp:effectExtent l="0" t="0" r="0" b="6350"/>
            <wp:docPr id="660215284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309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D6CF1C" w14:textId="095C886D" w:rsidR="00ED23EE" w:rsidRDefault="00361F07" w:rsidP="00241959">
      <w:r>
        <w:rPr>
          <w:noProof/>
          <w:lang w:eastAsia="es-ES"/>
        </w:rPr>
        <w:drawing>
          <wp:inline distT="0" distB="0" distL="0" distR="0" wp14:anchorId="1D6C27E6" wp14:editId="15315FBD">
            <wp:extent cx="8642350" cy="2393950"/>
            <wp:effectExtent l="0" t="0" r="6350" b="6350"/>
            <wp:docPr id="16698049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0" cy="239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9640FB" w14:textId="77777777" w:rsidR="0039331A" w:rsidRDefault="0039331A" w:rsidP="0039331A">
      <w:pPr>
        <w:pStyle w:val="Ttulo2"/>
        <w:spacing w:after="120"/>
        <w:ind w:left="1080"/>
        <w:rPr>
          <w:sz w:val="22"/>
          <w:szCs w:val="22"/>
        </w:rPr>
      </w:pPr>
      <w:bookmarkStart w:id="40" w:name="_Toc184143929"/>
      <w:r>
        <w:rPr>
          <w:sz w:val="22"/>
          <w:szCs w:val="22"/>
        </w:rPr>
        <w:lastRenderedPageBreak/>
        <w:t>d.1.Personas usuarias de Centros Residenciales, distribución por sexo y edad</w:t>
      </w:r>
      <w:bookmarkEnd w:id="40"/>
    </w:p>
    <w:p w14:paraId="1591E335" w14:textId="4B31DF45" w:rsidR="0039331A" w:rsidRDefault="002E42DE" w:rsidP="0039331A">
      <w:pPr>
        <w:spacing w:after="0"/>
        <w:rPr>
          <w:sz w:val="16"/>
          <w:szCs w:val="16"/>
        </w:rPr>
      </w:pPr>
      <w:r w:rsidRPr="002E42DE">
        <w:rPr>
          <w:noProof/>
        </w:rPr>
        <w:drawing>
          <wp:inline distT="0" distB="0" distL="0" distR="0" wp14:anchorId="5CB30A5C" wp14:editId="0A57930F">
            <wp:extent cx="8531860" cy="5200650"/>
            <wp:effectExtent l="0" t="0" r="2540" b="0"/>
            <wp:docPr id="505745852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86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1F862" w14:textId="77777777" w:rsidR="0039331A" w:rsidRDefault="0039331A" w:rsidP="0039331A">
      <w:pPr>
        <w:rPr>
          <w:sz w:val="16"/>
          <w:szCs w:val="16"/>
        </w:rPr>
      </w:pPr>
    </w:p>
    <w:p w14:paraId="10A8F4D2" w14:textId="3E0F0699" w:rsidR="006F2828" w:rsidRDefault="00B64E08" w:rsidP="0039331A">
      <w:pPr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drawing>
          <wp:inline distT="0" distB="0" distL="0" distR="0" wp14:anchorId="2CE3689B" wp14:editId="2D599FCD">
            <wp:extent cx="7852410" cy="3295650"/>
            <wp:effectExtent l="0" t="0" r="0" b="0"/>
            <wp:docPr id="1293776987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2410" cy="329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0259EE" w14:textId="77777777" w:rsidR="00DD3BF2" w:rsidRDefault="00DD3BF2" w:rsidP="0039331A">
      <w:pPr>
        <w:rPr>
          <w:sz w:val="16"/>
          <w:szCs w:val="16"/>
        </w:rPr>
      </w:pPr>
    </w:p>
    <w:p w14:paraId="0127ED49" w14:textId="3880C5F2" w:rsidR="00DD3BF2" w:rsidRDefault="00DD3BF2" w:rsidP="0039331A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</w:t>
      </w:r>
      <w:r w:rsidR="002E42DE">
        <w:rPr>
          <w:noProof/>
          <w:sz w:val="16"/>
          <w:szCs w:val="16"/>
        </w:rPr>
        <w:drawing>
          <wp:inline distT="0" distB="0" distL="0" distR="0" wp14:anchorId="62A27938" wp14:editId="347945F4">
            <wp:extent cx="5194300" cy="2114428"/>
            <wp:effectExtent l="0" t="0" r="6350" b="635"/>
            <wp:docPr id="1964722569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173" cy="21306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 xml:space="preserve">                 </w:t>
      </w:r>
    </w:p>
    <w:p w14:paraId="0EDAEBEF" w14:textId="08F4F048" w:rsidR="0039331A" w:rsidRDefault="006F2828" w:rsidP="0039331A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                                         </w:t>
      </w:r>
    </w:p>
    <w:p w14:paraId="038A67D2" w14:textId="77777777" w:rsidR="002F2D1F" w:rsidRDefault="002F2D1F" w:rsidP="002F2D1F">
      <w:pPr>
        <w:pStyle w:val="Ttulo2"/>
        <w:spacing w:after="120"/>
        <w:ind w:left="1080"/>
        <w:rPr>
          <w:sz w:val="22"/>
          <w:szCs w:val="22"/>
        </w:rPr>
      </w:pPr>
      <w:bookmarkStart w:id="41" w:name="_Toc184143930"/>
      <w:r>
        <w:rPr>
          <w:sz w:val="22"/>
          <w:szCs w:val="22"/>
        </w:rPr>
        <w:t>d.2.Personas usuarias de Viviendas para Mayores, distribución por sexo y edad</w:t>
      </w:r>
      <w:bookmarkEnd w:id="41"/>
    </w:p>
    <w:p w14:paraId="3A86B3A3" w14:textId="6007EE44" w:rsidR="000B08F9" w:rsidRDefault="001917EC" w:rsidP="0039331A">
      <w:r w:rsidRPr="001917EC">
        <w:rPr>
          <w:noProof/>
          <w:lang w:eastAsia="es-ES"/>
        </w:rPr>
        <w:drawing>
          <wp:inline distT="0" distB="0" distL="0" distR="0" wp14:anchorId="7DD5F77E" wp14:editId="679DFFE2">
            <wp:extent cx="8531860" cy="4984750"/>
            <wp:effectExtent l="0" t="0" r="2540" b="6350"/>
            <wp:docPr id="666331413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86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25FF8" w14:textId="30832250" w:rsidR="002F2D1F" w:rsidRPr="00A668C6" w:rsidRDefault="002F2D1F" w:rsidP="0039331A">
      <w:pPr>
        <w:rPr>
          <w:sz w:val="18"/>
          <w:szCs w:val="18"/>
        </w:rPr>
      </w:pPr>
      <w:r w:rsidRPr="00A668C6">
        <w:rPr>
          <w:sz w:val="18"/>
          <w:szCs w:val="18"/>
        </w:rPr>
        <w:t>*No se proporcionan los datos de las personas usuarias de Andalucía, la Comunidad Foral de Navarra, Bizkaia, Gipuzkoa y La Rioja, a pesar de disponer de centros y plazas.</w:t>
      </w:r>
    </w:p>
    <w:p w14:paraId="5909C40C" w14:textId="33AD75E1" w:rsidR="00C8644F" w:rsidRDefault="00CA162B" w:rsidP="0039331A">
      <w:pPr>
        <w:rPr>
          <w:sz w:val="16"/>
          <w:szCs w:val="16"/>
        </w:rPr>
      </w:pPr>
      <w:r>
        <w:rPr>
          <w:sz w:val="16"/>
          <w:szCs w:val="16"/>
        </w:rPr>
        <w:lastRenderedPageBreak/>
        <w:pict w14:anchorId="04C9256D">
          <v:shape id="_x0000_i1032" type="#_x0000_t75" style="width:570.6pt;height:231.6pt">
            <v:imagedata r:id="rId99" o:title=""/>
          </v:shape>
        </w:pict>
      </w:r>
    </w:p>
    <w:p w14:paraId="12EF7910" w14:textId="05F31C04" w:rsidR="00DD3BF2" w:rsidRDefault="00DD3BF2" w:rsidP="0039331A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</w:t>
      </w:r>
      <w:r>
        <w:rPr>
          <w:noProof/>
          <w:sz w:val="16"/>
          <w:szCs w:val="16"/>
          <w:lang w:eastAsia="es-ES"/>
        </w:rPr>
        <w:drawing>
          <wp:inline distT="0" distB="0" distL="0" distR="0" wp14:anchorId="5FAFCCF4" wp14:editId="75BEDB68">
            <wp:extent cx="5384800" cy="2066631"/>
            <wp:effectExtent l="0" t="0" r="6350" b="0"/>
            <wp:docPr id="1796942501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909" cy="206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D45384" w14:textId="0074D634" w:rsidR="006F2828" w:rsidRDefault="006F2828" w:rsidP="0039331A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54FE376E" w14:textId="3C8E65D4" w:rsidR="00C8644F" w:rsidRDefault="006F2828" w:rsidP="0039331A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</w:t>
      </w:r>
    </w:p>
    <w:p w14:paraId="2E1BCDF0" w14:textId="744AF655" w:rsidR="00C8644F" w:rsidRDefault="00C8644F" w:rsidP="00C8644F">
      <w:pPr>
        <w:pStyle w:val="Ttulo2"/>
        <w:keepNext/>
        <w:keepLines/>
        <w:numPr>
          <w:ilvl w:val="0"/>
          <w:numId w:val="22"/>
        </w:numPr>
        <w:spacing w:before="40" w:after="120" w:line="256" w:lineRule="auto"/>
        <w:jc w:val="left"/>
        <w:rPr>
          <w:sz w:val="22"/>
          <w:szCs w:val="22"/>
        </w:rPr>
      </w:pPr>
      <w:bookmarkStart w:id="42" w:name="_Toc184143931"/>
      <w:r>
        <w:rPr>
          <w:sz w:val="22"/>
          <w:szCs w:val="22"/>
        </w:rPr>
        <w:lastRenderedPageBreak/>
        <w:t>Precio del servicio</w:t>
      </w:r>
      <w:bookmarkEnd w:id="42"/>
    </w:p>
    <w:p w14:paraId="0685E3DC" w14:textId="5C260613" w:rsidR="00C8644F" w:rsidRDefault="00C8644F" w:rsidP="00C8644F">
      <w:pPr>
        <w:pStyle w:val="Ttulo2"/>
        <w:keepNext/>
        <w:keepLines/>
        <w:spacing w:before="40" w:after="120" w:line="256" w:lineRule="auto"/>
        <w:ind w:left="993"/>
        <w:jc w:val="left"/>
        <w:rPr>
          <w:sz w:val="22"/>
          <w:szCs w:val="22"/>
        </w:rPr>
      </w:pPr>
      <w:bookmarkStart w:id="43" w:name="_Toc184143932"/>
      <w:bookmarkStart w:id="44" w:name="_Hlk160008785"/>
      <w:r>
        <w:rPr>
          <w:sz w:val="22"/>
          <w:szCs w:val="22"/>
        </w:rPr>
        <w:t>e</w:t>
      </w:r>
      <w:r w:rsidRPr="00C8644F">
        <w:rPr>
          <w:sz w:val="22"/>
          <w:szCs w:val="22"/>
        </w:rPr>
        <w:t>.1</w:t>
      </w:r>
      <w:r>
        <w:t xml:space="preserve"> </w:t>
      </w:r>
      <w:r>
        <w:rPr>
          <w:sz w:val="22"/>
          <w:szCs w:val="22"/>
        </w:rPr>
        <w:t>Precio del servicio de Centros Residenciales</w:t>
      </w:r>
      <w:bookmarkEnd w:id="43"/>
    </w:p>
    <w:p w14:paraId="1ACBABAF" w14:textId="3FD1A7FD" w:rsidR="00A668C6" w:rsidRPr="00A668C6" w:rsidRDefault="00A668C6" w:rsidP="00A668C6">
      <w:r w:rsidRPr="00A668C6">
        <w:rPr>
          <w:noProof/>
        </w:rPr>
        <w:drawing>
          <wp:inline distT="0" distB="0" distL="0" distR="0" wp14:anchorId="7D628273" wp14:editId="43671D62">
            <wp:extent cx="6553200" cy="4927600"/>
            <wp:effectExtent l="0" t="0" r="0" b="6350"/>
            <wp:docPr id="123907719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49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4"/>
    <w:p w14:paraId="1EE8AADD" w14:textId="292814A8" w:rsidR="00C8644F" w:rsidRPr="0066606A" w:rsidRDefault="00973E20" w:rsidP="00C8644F">
      <w:pPr>
        <w:rPr>
          <w:sz w:val="18"/>
          <w:szCs w:val="18"/>
        </w:rPr>
      </w:pPr>
      <w:r w:rsidRPr="0066606A">
        <w:rPr>
          <w:sz w:val="18"/>
          <w:szCs w:val="18"/>
        </w:rPr>
        <w:t>*</w:t>
      </w:r>
      <w:r w:rsidR="00997B78" w:rsidRPr="0066606A">
        <w:rPr>
          <w:sz w:val="18"/>
          <w:szCs w:val="18"/>
        </w:rPr>
        <w:t xml:space="preserve">  En </w:t>
      </w:r>
      <w:r w:rsidR="0046371D" w:rsidRPr="0066606A">
        <w:rPr>
          <w:sz w:val="18"/>
          <w:szCs w:val="18"/>
        </w:rPr>
        <w:t>Andalucía</w:t>
      </w:r>
      <w:r w:rsidRPr="0066606A">
        <w:rPr>
          <w:sz w:val="18"/>
          <w:szCs w:val="18"/>
        </w:rPr>
        <w:t>, Canar</w:t>
      </w:r>
      <w:r w:rsidR="0046371D" w:rsidRPr="0066606A">
        <w:rPr>
          <w:sz w:val="18"/>
          <w:szCs w:val="18"/>
        </w:rPr>
        <w:t>ias y Ciudad Autónoma de Ceuta n</w:t>
      </w:r>
      <w:r w:rsidRPr="0066606A">
        <w:rPr>
          <w:sz w:val="18"/>
          <w:szCs w:val="18"/>
        </w:rPr>
        <w:t>o se proporciona información de la aportación de la persona usuaria</w:t>
      </w:r>
      <w:r w:rsidR="00997B78" w:rsidRPr="0066606A">
        <w:rPr>
          <w:sz w:val="18"/>
          <w:szCs w:val="18"/>
        </w:rPr>
        <w:t>.</w:t>
      </w:r>
    </w:p>
    <w:p w14:paraId="2B717119" w14:textId="77777777" w:rsidR="00C8644F" w:rsidRDefault="00C8644F" w:rsidP="00C8644F">
      <w:pPr>
        <w:rPr>
          <w:sz w:val="16"/>
          <w:szCs w:val="16"/>
        </w:rPr>
      </w:pPr>
    </w:p>
    <w:p w14:paraId="3F9A17CE" w14:textId="0FDA19CD" w:rsidR="00C8644F" w:rsidRDefault="00C8644F" w:rsidP="00C8644F">
      <w:pPr>
        <w:pStyle w:val="Ttulo2"/>
        <w:keepNext/>
        <w:keepLines/>
        <w:spacing w:before="40" w:after="120" w:line="256" w:lineRule="auto"/>
        <w:ind w:left="993"/>
        <w:jc w:val="left"/>
        <w:rPr>
          <w:sz w:val="22"/>
          <w:szCs w:val="22"/>
        </w:rPr>
      </w:pPr>
      <w:bookmarkStart w:id="45" w:name="_Toc184143933"/>
      <w:r>
        <w:rPr>
          <w:sz w:val="22"/>
          <w:szCs w:val="22"/>
        </w:rPr>
        <w:t>e</w:t>
      </w:r>
      <w:r w:rsidRPr="00C8644F">
        <w:rPr>
          <w:sz w:val="22"/>
          <w:szCs w:val="22"/>
        </w:rPr>
        <w:t>.</w:t>
      </w:r>
      <w:r>
        <w:rPr>
          <w:sz w:val="22"/>
          <w:szCs w:val="22"/>
        </w:rPr>
        <w:t>2</w:t>
      </w:r>
      <w:r>
        <w:t xml:space="preserve"> </w:t>
      </w:r>
      <w:r>
        <w:rPr>
          <w:sz w:val="22"/>
          <w:szCs w:val="22"/>
        </w:rPr>
        <w:t>Precio del servicio de Viviendas para Mayores</w:t>
      </w:r>
      <w:bookmarkEnd w:id="45"/>
    </w:p>
    <w:p w14:paraId="0B6BC65B" w14:textId="1AFD2B52" w:rsidR="00C8644F" w:rsidRDefault="00B477E6" w:rsidP="00C8644F">
      <w:r w:rsidRPr="00B477E6">
        <w:rPr>
          <w:noProof/>
          <w:lang w:eastAsia="es-ES"/>
        </w:rPr>
        <w:drawing>
          <wp:inline distT="0" distB="0" distL="0" distR="0" wp14:anchorId="12635128" wp14:editId="361FD3BB">
            <wp:extent cx="4381500" cy="4546600"/>
            <wp:effectExtent l="0" t="0" r="0" b="6350"/>
            <wp:docPr id="819073598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54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C5634" w14:textId="7C50FF28" w:rsidR="00C8644F" w:rsidRPr="0066606A" w:rsidRDefault="00C8644F" w:rsidP="00C8644F">
      <w:pPr>
        <w:spacing w:after="0"/>
        <w:rPr>
          <w:sz w:val="18"/>
          <w:szCs w:val="18"/>
        </w:rPr>
      </w:pPr>
      <w:r w:rsidRPr="0066606A">
        <w:rPr>
          <w:sz w:val="18"/>
          <w:szCs w:val="18"/>
        </w:rPr>
        <w:t>*No se proporcionan los datos de Andalucía, Castilla</w:t>
      </w:r>
      <w:r w:rsidR="00996140" w:rsidRPr="0066606A">
        <w:rPr>
          <w:sz w:val="18"/>
          <w:szCs w:val="18"/>
        </w:rPr>
        <w:t>-La Mancha</w:t>
      </w:r>
      <w:r w:rsidRPr="0066606A">
        <w:rPr>
          <w:sz w:val="18"/>
          <w:szCs w:val="18"/>
        </w:rPr>
        <w:t>, la Comunidad Foral de Navarra, Bizkaia, Gipuzkoa y La Rioja.</w:t>
      </w:r>
    </w:p>
    <w:p w14:paraId="6A64769E" w14:textId="3E0139EE" w:rsidR="00BF4E3F" w:rsidRDefault="00C8644F" w:rsidP="00852FA1">
      <w:pPr>
        <w:spacing w:after="0"/>
      </w:pPr>
      <w:r w:rsidRPr="0066606A">
        <w:rPr>
          <w:sz w:val="18"/>
          <w:szCs w:val="18"/>
        </w:rPr>
        <w:t>**No se pr</w:t>
      </w:r>
      <w:r w:rsidR="00996140" w:rsidRPr="0066606A">
        <w:rPr>
          <w:sz w:val="18"/>
          <w:szCs w:val="18"/>
        </w:rPr>
        <w:t>oporciona la aportación de la persona usuaria en la C de Madrid.</w:t>
      </w:r>
      <w:r w:rsidR="00BF4E3F">
        <w:br w:type="page"/>
      </w:r>
    </w:p>
    <w:p w14:paraId="06BD3904" w14:textId="77777777" w:rsidR="00114FAE" w:rsidRDefault="00114FAE">
      <w:pPr>
        <w:jc w:val="left"/>
      </w:pPr>
    </w:p>
    <w:p w14:paraId="319EDF45" w14:textId="77777777" w:rsidR="0057202F" w:rsidRDefault="0057202F">
      <w:pPr>
        <w:jc w:val="left"/>
      </w:pPr>
    </w:p>
    <w:p w14:paraId="794541AD" w14:textId="77777777" w:rsidR="0057202F" w:rsidRDefault="0057202F" w:rsidP="0057202F">
      <w:pPr>
        <w:spacing w:after="0" w:line="240" w:lineRule="auto"/>
        <w:jc w:val="left"/>
      </w:pPr>
    </w:p>
    <w:p w14:paraId="4583CDDD" w14:textId="77777777" w:rsidR="0057202F" w:rsidRDefault="0057202F" w:rsidP="0057202F">
      <w:pPr>
        <w:spacing w:after="0" w:line="240" w:lineRule="auto"/>
        <w:jc w:val="left"/>
      </w:pPr>
    </w:p>
    <w:p w14:paraId="2380A944" w14:textId="77777777" w:rsidR="0057202F" w:rsidRDefault="0057202F" w:rsidP="0057202F">
      <w:pPr>
        <w:spacing w:after="0" w:line="240" w:lineRule="auto"/>
        <w:jc w:val="left"/>
      </w:pPr>
    </w:p>
    <w:p w14:paraId="4CC9B297" w14:textId="77777777" w:rsidR="0057202F" w:rsidRDefault="0057202F" w:rsidP="0057202F">
      <w:pPr>
        <w:spacing w:after="0" w:line="240" w:lineRule="auto"/>
        <w:jc w:val="left"/>
      </w:pPr>
    </w:p>
    <w:p w14:paraId="3A1BE74A" w14:textId="77777777" w:rsidR="0057202F" w:rsidRDefault="0057202F" w:rsidP="0057202F">
      <w:pPr>
        <w:spacing w:after="0" w:line="240" w:lineRule="auto"/>
        <w:jc w:val="left"/>
      </w:pPr>
    </w:p>
    <w:p w14:paraId="19B36125" w14:textId="77777777" w:rsidR="0057202F" w:rsidRDefault="0057202F" w:rsidP="0057202F">
      <w:pPr>
        <w:spacing w:after="0" w:line="240" w:lineRule="auto"/>
        <w:jc w:val="left"/>
      </w:pPr>
    </w:p>
    <w:p w14:paraId="25D405DE" w14:textId="77777777" w:rsidR="0057202F" w:rsidRDefault="0057202F" w:rsidP="0057202F">
      <w:pPr>
        <w:spacing w:after="0" w:line="240" w:lineRule="auto"/>
        <w:jc w:val="left"/>
      </w:pPr>
    </w:p>
    <w:p w14:paraId="7E10D5EB" w14:textId="179A92BD" w:rsidR="00B10FFB" w:rsidRDefault="00B10FFB">
      <w:pPr>
        <w:jc w:val="left"/>
      </w:pPr>
    </w:p>
    <w:p w14:paraId="085481B2" w14:textId="77777777" w:rsidR="000D256F" w:rsidRDefault="000D256F"/>
    <w:p w14:paraId="7252456B" w14:textId="77777777" w:rsidR="000D256F" w:rsidRDefault="007049E2" w:rsidP="00513D07">
      <w:bookmarkStart w:id="46" w:name="_Hlk141684064"/>
      <w:bookmarkEnd w:id="46"/>
      <w:r>
        <w:rPr>
          <w:noProof/>
          <w:lang w:eastAsia="es-ES"/>
        </w:rPr>
        <w:drawing>
          <wp:anchor distT="0" distB="0" distL="114300" distR="114300" simplePos="0" relativeHeight="251682816" behindDoc="0" locked="0" layoutInCell="1" allowOverlap="1" wp14:anchorId="5CFFA5B9" wp14:editId="568589BD">
            <wp:simplePos x="0" y="0"/>
            <wp:positionH relativeFrom="margin">
              <wp:align>center</wp:align>
            </wp:positionH>
            <wp:positionV relativeFrom="page">
              <wp:posOffset>4902835</wp:posOffset>
            </wp:positionV>
            <wp:extent cx="3578860" cy="701040"/>
            <wp:effectExtent l="0" t="0" r="2540" b="3810"/>
            <wp:wrapSquare wrapText="bothSides"/>
            <wp:docPr id="208408222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4D37">
        <w:rPr>
          <w:noProof/>
          <w:lang w:eastAsia="es-ES"/>
        </w:rPr>
        <w:drawing>
          <wp:anchor distT="0" distB="0" distL="114300" distR="114300" simplePos="0" relativeHeight="251673600" behindDoc="1" locked="0" layoutInCell="1" allowOverlap="1" wp14:anchorId="5C020833" wp14:editId="550185FC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87684" cy="7558763"/>
            <wp:effectExtent l="0" t="0" r="0" b="4445"/>
            <wp:wrapNone/>
            <wp:docPr id="991335004" name="Imagen 99133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35004" name="Imagen 991335004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4" cy="7558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D37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7DFF3F" wp14:editId="1AB5E08A">
                <wp:simplePos x="0" y="0"/>
                <wp:positionH relativeFrom="column">
                  <wp:posOffset>479425</wp:posOffset>
                </wp:positionH>
                <wp:positionV relativeFrom="page">
                  <wp:posOffset>6932930</wp:posOffset>
                </wp:positionV>
                <wp:extent cx="7568565" cy="333375"/>
                <wp:effectExtent l="0" t="0" r="0" b="0"/>
                <wp:wrapNone/>
                <wp:docPr id="888980829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856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0E7FF9" w14:textId="77777777" w:rsidR="0050681C" w:rsidRPr="002B4D37" w:rsidRDefault="0050681C" w:rsidP="000D256F">
                            <w:pPr>
                              <w:jc w:val="center"/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</w:pPr>
                            <w:r w:rsidRPr="002B4D37"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  <w:t>www.imserso.es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DFF3F" id="Cuadro de texto 8" o:spid="_x0000_s1028" type="#_x0000_t202" style="position:absolute;left:0;text-align:left;margin-left:37.75pt;margin-top:545.9pt;width:595.95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" filled="f" stroked="f" strokeweight=".5pt">
                <v:textbox>
                  <w:txbxContent>
                    <w:p w14:paraId="320E7FF9" w14:textId="77777777" w:rsidR="0050681C" w:rsidRPr="002B4D37" w:rsidRDefault="0050681C" w:rsidP="000D256F">
                      <w:pPr>
                        <w:jc w:val="center"/>
                        <w:rPr>
                          <w:color w:val="007B5F" w:themeColor="text2"/>
                          <w:sz w:val="24"/>
                          <w:szCs w:val="24"/>
                        </w:rPr>
                      </w:pPr>
                      <w:r w:rsidRPr="002B4D37">
                        <w:rPr>
                          <w:color w:val="007B5F" w:themeColor="text2"/>
                          <w:sz w:val="24"/>
                          <w:szCs w:val="24"/>
                        </w:rPr>
                        <w:t>www.imserso.es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D256F" w:rsidSect="00EA7E19">
      <w:pgSz w:w="16838" w:h="11906" w:orient="landscape"/>
      <w:pgMar w:top="1418" w:right="1701" w:bottom="1418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C443A" w14:textId="77777777" w:rsidR="0050681C" w:rsidRDefault="0050681C" w:rsidP="002713D9">
      <w:pPr>
        <w:spacing w:after="0" w:line="240" w:lineRule="auto"/>
      </w:pPr>
      <w:r>
        <w:separator/>
      </w:r>
    </w:p>
  </w:endnote>
  <w:endnote w:type="continuationSeparator" w:id="0">
    <w:p w14:paraId="26D639FC" w14:textId="77777777" w:rsidR="0050681C" w:rsidRDefault="0050681C" w:rsidP="0027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2421428"/>
      <w:docPartObj>
        <w:docPartGallery w:val="Page Numbers (Bottom of Page)"/>
        <w:docPartUnique/>
      </w:docPartObj>
    </w:sdtPr>
    <w:sdtEndPr/>
    <w:sdtContent>
      <w:p w14:paraId="08720D3B" w14:textId="77777777" w:rsidR="0050681C" w:rsidRDefault="0050681C" w:rsidP="00EA7E19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 w:rsidR="00123934">
          <w:rPr>
            <w:noProof/>
            <w:color w:val="007B5F" w:themeColor="text2"/>
          </w:rPr>
          <w:t>20</w:t>
        </w:r>
        <w:r>
          <w:rPr>
            <w:color w:val="007B5F" w:themeColor="text2"/>
          </w:rPr>
          <w:fldChar w:fldCharType="end"/>
        </w:r>
      </w:p>
    </w:sdtContent>
  </w:sdt>
  <w:p w14:paraId="1A7243B0" w14:textId="77777777" w:rsidR="0050681C" w:rsidRDefault="0050681C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95616" behindDoc="1" locked="0" layoutInCell="1" allowOverlap="1" wp14:anchorId="7CA94E4E" wp14:editId="062E0CC3">
          <wp:simplePos x="0" y="0"/>
          <wp:positionH relativeFrom="column">
            <wp:posOffset>0</wp:posOffset>
          </wp:positionH>
          <wp:positionV relativeFrom="margin">
            <wp:posOffset>5966460</wp:posOffset>
          </wp:positionV>
          <wp:extent cx="360680" cy="685800"/>
          <wp:effectExtent l="0" t="0" r="1270" b="0"/>
          <wp:wrapNone/>
          <wp:docPr id="1385245920" name="Imagen 1385245920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566262" name="Imagen 3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6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270846"/>
      <w:docPartObj>
        <w:docPartGallery w:val="Page Numbers (Bottom of Page)"/>
        <w:docPartUnique/>
      </w:docPartObj>
    </w:sdtPr>
    <w:sdtEndPr/>
    <w:sdtContent>
      <w:p w14:paraId="66ADF8D0" w14:textId="77777777" w:rsidR="0050681C" w:rsidRDefault="0050681C" w:rsidP="00EA7E19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 w:rsidR="00123934">
          <w:rPr>
            <w:noProof/>
            <w:color w:val="007B5F" w:themeColor="text2"/>
          </w:rPr>
          <w:t>1</w:t>
        </w:r>
        <w:r>
          <w:rPr>
            <w:color w:val="007B5F" w:themeColor="text2"/>
          </w:rPr>
          <w:fldChar w:fldCharType="end"/>
        </w:r>
      </w:p>
    </w:sdtContent>
  </w:sdt>
  <w:p w14:paraId="3B2F26FE" w14:textId="77777777" w:rsidR="0050681C" w:rsidRDefault="0050681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BB928" w14:textId="77777777" w:rsidR="0050681C" w:rsidRDefault="0050681C" w:rsidP="002713D9">
      <w:pPr>
        <w:spacing w:after="0" w:line="240" w:lineRule="auto"/>
      </w:pPr>
      <w:r>
        <w:separator/>
      </w:r>
    </w:p>
  </w:footnote>
  <w:footnote w:type="continuationSeparator" w:id="0">
    <w:p w14:paraId="172D289C" w14:textId="77777777" w:rsidR="0050681C" w:rsidRDefault="0050681C" w:rsidP="0027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77AD4" w14:textId="4F8C5E09" w:rsidR="0050681C" w:rsidRPr="002713D9" w:rsidRDefault="0050681C" w:rsidP="002713D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99712" behindDoc="0" locked="0" layoutInCell="1" allowOverlap="0" wp14:anchorId="57006BFD" wp14:editId="4E135DC7">
          <wp:simplePos x="0" y="0"/>
          <wp:positionH relativeFrom="margin">
            <wp:posOffset>-196215</wp:posOffset>
          </wp:positionH>
          <wp:positionV relativeFrom="page">
            <wp:posOffset>304800</wp:posOffset>
          </wp:positionV>
          <wp:extent cx="1633855" cy="350520"/>
          <wp:effectExtent l="0" t="0" r="4445" b="0"/>
          <wp:wrapSquare wrapText="bothSides"/>
          <wp:docPr id="1595675832" name="Imagen 3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5675832" name="Imagen 3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350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50560" behindDoc="1" locked="0" layoutInCell="1" allowOverlap="1" wp14:anchorId="031E6092" wp14:editId="3F6B7005">
          <wp:simplePos x="0" y="0"/>
          <wp:positionH relativeFrom="column">
            <wp:posOffset>-1080135</wp:posOffset>
          </wp:positionH>
          <wp:positionV relativeFrom="page">
            <wp:posOffset>8</wp:posOffset>
          </wp:positionV>
          <wp:extent cx="362565" cy="7559023"/>
          <wp:effectExtent l="0" t="0" r="0" b="0"/>
          <wp:wrapNone/>
          <wp:docPr id="1529349886" name="Imagen 1529349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2565" cy="75590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17B54564" wp14:editId="2033C214">
              <wp:simplePos x="0" y="0"/>
              <wp:positionH relativeFrom="margin">
                <wp:posOffset>5832475</wp:posOffset>
              </wp:positionH>
              <wp:positionV relativeFrom="page">
                <wp:posOffset>268605</wp:posOffset>
              </wp:positionV>
              <wp:extent cx="2879725" cy="503555"/>
              <wp:effectExtent l="0" t="0" r="0" b="0"/>
              <wp:wrapNone/>
              <wp:docPr id="168138467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9725" cy="5035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D88551F" w14:textId="564EF23D" w:rsidR="0050681C" w:rsidRPr="00BB47DD" w:rsidRDefault="0050681C" w:rsidP="00230012">
                          <w:pPr>
                            <w:pStyle w:val="Encabezado-Texto"/>
                          </w:pPr>
                          <w:r w:rsidRPr="00EF0845">
                            <w:t>Servicios Sociales d</w:t>
                          </w:r>
                          <w:r>
                            <w:t>irigidos a Personas Mayores 2023</w:t>
                          </w:r>
                        </w:p>
                        <w:p w14:paraId="62365C21" w14:textId="77777777" w:rsidR="0050681C" w:rsidRPr="00BB47DD" w:rsidRDefault="0050681C" w:rsidP="00230012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B545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left:0;text-align:left;margin-left:459.25pt;margin-top:21.15pt;width:226.75pt;height:39.65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" fillcolor="white [3201]" stroked="f" strokeweight=".5pt">
              <v:textbox>
                <w:txbxContent>
                  <w:p w14:paraId="2D88551F" w14:textId="564EF23D" w:rsidR="0050681C" w:rsidRPr="00BB47DD" w:rsidRDefault="0050681C" w:rsidP="00230012">
                    <w:pPr>
                      <w:pStyle w:val="Encabezado-Texto"/>
                    </w:pPr>
                    <w:r w:rsidRPr="00EF0845">
                      <w:t>Servicios Sociales d</w:t>
                    </w:r>
                    <w:r>
                      <w:t>irigidos a Personas Mayores 2023</w:t>
                    </w:r>
                  </w:p>
                  <w:p w14:paraId="62365C21" w14:textId="77777777" w:rsidR="0050681C" w:rsidRPr="00BB47DD" w:rsidRDefault="0050681C" w:rsidP="00230012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2A624" w14:textId="77777777" w:rsidR="0050681C" w:rsidRDefault="0050681C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97664" behindDoc="0" locked="0" layoutInCell="1" allowOverlap="0" wp14:anchorId="2FAC4339" wp14:editId="7E9BA5E3">
          <wp:simplePos x="0" y="0"/>
          <wp:positionH relativeFrom="column">
            <wp:posOffset>-86995</wp:posOffset>
          </wp:positionH>
          <wp:positionV relativeFrom="page">
            <wp:posOffset>330200</wp:posOffset>
          </wp:positionV>
          <wp:extent cx="1633855" cy="320040"/>
          <wp:effectExtent l="0" t="0" r="4445" b="3810"/>
          <wp:wrapSquare wrapText="bothSides"/>
          <wp:docPr id="18313281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13281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320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4896" behindDoc="1" locked="0" layoutInCell="1" allowOverlap="1" wp14:anchorId="343800E8" wp14:editId="63879F78">
          <wp:simplePos x="0" y="0"/>
          <wp:positionH relativeFrom="column">
            <wp:posOffset>-1080135</wp:posOffset>
          </wp:positionH>
          <wp:positionV relativeFrom="page">
            <wp:posOffset>0</wp:posOffset>
          </wp:positionV>
          <wp:extent cx="363600" cy="7560000"/>
          <wp:effectExtent l="0" t="0" r="0" b="0"/>
          <wp:wrapNone/>
          <wp:docPr id="1953070971" name="Imagen 19530709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3070971" name="Imagen 195307097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600" cy="75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4FD9A9B" wp14:editId="7021083E">
              <wp:simplePos x="0" y="0"/>
              <wp:positionH relativeFrom="margin">
                <wp:align>right</wp:align>
              </wp:positionH>
              <wp:positionV relativeFrom="page">
                <wp:posOffset>268605</wp:posOffset>
              </wp:positionV>
              <wp:extent cx="2879725" cy="503555"/>
              <wp:effectExtent l="0" t="0" r="0" b="0"/>
              <wp:wrapNone/>
              <wp:docPr id="34586297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9725" cy="5035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84B4714" w14:textId="7D818626" w:rsidR="0050681C" w:rsidRPr="00BB47DD" w:rsidRDefault="0050681C" w:rsidP="00A50C1E">
                          <w:pPr>
                            <w:pStyle w:val="Encabezado-Texto"/>
                          </w:pPr>
                          <w:bookmarkStart w:id="0" w:name="_Hlk160021848"/>
                          <w:r>
                            <w:t>Servicios Sociales dirigidos a Personas Mayores 2023</w:t>
                          </w:r>
                        </w:p>
                        <w:bookmarkEnd w:id="0"/>
                        <w:p w14:paraId="7AF2D15C" w14:textId="77777777" w:rsidR="0050681C" w:rsidRPr="00BB47DD" w:rsidRDefault="0050681C" w:rsidP="00960993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FD9A9B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175.55pt;margin-top:21.15pt;width:226.75pt;height:39.6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" fillcolor="white [3201]" stroked="f" strokeweight=".5pt">
              <v:textbox>
                <w:txbxContent>
                  <w:p w14:paraId="784B4714" w14:textId="7D818626" w:rsidR="0050681C" w:rsidRPr="00BB47DD" w:rsidRDefault="0050681C" w:rsidP="00A50C1E">
                    <w:pPr>
                      <w:pStyle w:val="Encabezado-Texto"/>
                    </w:pPr>
                    <w:bookmarkStart w:id="1" w:name="_Hlk160021848"/>
                    <w:r>
                      <w:t>Servicios Sociales dirigidos a Personas Mayores 2023</w:t>
                    </w:r>
                  </w:p>
                  <w:bookmarkEnd w:id="1"/>
                  <w:p w14:paraId="7AF2D15C" w14:textId="77777777" w:rsidR="0050681C" w:rsidRPr="00BB47DD" w:rsidRDefault="0050681C" w:rsidP="00960993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F2AF0"/>
    <w:multiLevelType w:val="hybridMultilevel"/>
    <w:tmpl w:val="70C0EF72"/>
    <w:lvl w:ilvl="0" w:tplc="9926B95C">
      <w:start w:val="1"/>
      <w:numFmt w:val="decimal"/>
      <w:lvlText w:val="%1."/>
      <w:lvlJc w:val="left"/>
      <w:pPr>
        <w:ind w:left="1353" w:hanging="360"/>
      </w:pPr>
    </w:lvl>
    <w:lvl w:ilvl="1" w:tplc="0C0A0019">
      <w:start w:val="1"/>
      <w:numFmt w:val="lowerLetter"/>
      <w:lvlText w:val="%2."/>
      <w:lvlJc w:val="left"/>
      <w:pPr>
        <w:ind w:left="1353" w:hanging="360"/>
      </w:pPr>
    </w:lvl>
    <w:lvl w:ilvl="2" w:tplc="0C0A001B">
      <w:start w:val="1"/>
      <w:numFmt w:val="lowerRoman"/>
      <w:lvlText w:val="%3."/>
      <w:lvlJc w:val="right"/>
      <w:pPr>
        <w:ind w:left="2073" w:hanging="180"/>
      </w:pPr>
    </w:lvl>
    <w:lvl w:ilvl="3" w:tplc="0C0A000F">
      <w:start w:val="1"/>
      <w:numFmt w:val="decimal"/>
      <w:lvlText w:val="%4."/>
      <w:lvlJc w:val="left"/>
      <w:pPr>
        <w:ind w:left="2793" w:hanging="360"/>
      </w:pPr>
    </w:lvl>
    <w:lvl w:ilvl="4" w:tplc="0C0A0019">
      <w:start w:val="1"/>
      <w:numFmt w:val="lowerLetter"/>
      <w:lvlText w:val="%5."/>
      <w:lvlJc w:val="left"/>
      <w:pPr>
        <w:ind w:left="3513" w:hanging="360"/>
      </w:pPr>
    </w:lvl>
    <w:lvl w:ilvl="5" w:tplc="0C0A001B">
      <w:start w:val="1"/>
      <w:numFmt w:val="lowerRoman"/>
      <w:lvlText w:val="%6."/>
      <w:lvlJc w:val="right"/>
      <w:pPr>
        <w:ind w:left="4233" w:hanging="180"/>
      </w:pPr>
    </w:lvl>
    <w:lvl w:ilvl="6" w:tplc="0C0A000F">
      <w:start w:val="1"/>
      <w:numFmt w:val="decimal"/>
      <w:lvlText w:val="%7."/>
      <w:lvlJc w:val="left"/>
      <w:pPr>
        <w:ind w:left="4953" w:hanging="360"/>
      </w:pPr>
    </w:lvl>
    <w:lvl w:ilvl="7" w:tplc="0C0A0019">
      <w:start w:val="1"/>
      <w:numFmt w:val="lowerLetter"/>
      <w:lvlText w:val="%8."/>
      <w:lvlJc w:val="left"/>
      <w:pPr>
        <w:ind w:left="5673" w:hanging="360"/>
      </w:pPr>
    </w:lvl>
    <w:lvl w:ilvl="8" w:tplc="0C0A001B">
      <w:start w:val="1"/>
      <w:numFmt w:val="lowerRoman"/>
      <w:lvlText w:val="%9."/>
      <w:lvlJc w:val="right"/>
      <w:pPr>
        <w:ind w:left="6393" w:hanging="180"/>
      </w:pPr>
    </w:lvl>
  </w:abstractNum>
  <w:abstractNum w:abstractNumId="1" w15:restartNumberingAfterBreak="0">
    <w:nsid w:val="0C6E0412"/>
    <w:multiLevelType w:val="hybridMultilevel"/>
    <w:tmpl w:val="B6B6D636"/>
    <w:lvl w:ilvl="0" w:tplc="092AEF4E">
      <w:start w:val="5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45061"/>
    <w:multiLevelType w:val="hybridMultilevel"/>
    <w:tmpl w:val="C32CF544"/>
    <w:lvl w:ilvl="0" w:tplc="BB9A906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72E8E"/>
    <w:multiLevelType w:val="hybridMultilevel"/>
    <w:tmpl w:val="4098530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10751"/>
    <w:multiLevelType w:val="hybridMultilevel"/>
    <w:tmpl w:val="FA2621CC"/>
    <w:lvl w:ilvl="0" w:tplc="2FF06AEA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D7A10"/>
    <w:multiLevelType w:val="hybridMultilevel"/>
    <w:tmpl w:val="0632FD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73EDF"/>
    <w:multiLevelType w:val="hybridMultilevel"/>
    <w:tmpl w:val="5B342B62"/>
    <w:lvl w:ilvl="0" w:tplc="7804CCAA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57802"/>
    <w:multiLevelType w:val="hybridMultilevel"/>
    <w:tmpl w:val="74847FA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B4EC2"/>
    <w:multiLevelType w:val="hybridMultilevel"/>
    <w:tmpl w:val="74847FA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E77946"/>
    <w:multiLevelType w:val="hybridMultilevel"/>
    <w:tmpl w:val="74847FA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F5970"/>
    <w:multiLevelType w:val="hybridMultilevel"/>
    <w:tmpl w:val="90F22E4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530B1"/>
    <w:multiLevelType w:val="hybridMultilevel"/>
    <w:tmpl w:val="179287FA"/>
    <w:lvl w:ilvl="0" w:tplc="2182F5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3B1162"/>
    <w:multiLevelType w:val="multilevel"/>
    <w:tmpl w:val="CF0204F0"/>
    <w:lvl w:ilvl="0">
      <w:start w:val="2"/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51145"/>
    <w:multiLevelType w:val="hybridMultilevel"/>
    <w:tmpl w:val="5B342B62"/>
    <w:lvl w:ilvl="0" w:tplc="FFFFFFFF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B2347B"/>
    <w:multiLevelType w:val="hybridMultilevel"/>
    <w:tmpl w:val="01CEAC7C"/>
    <w:lvl w:ilvl="0" w:tplc="AA18D29A">
      <w:start w:val="1"/>
      <w:numFmt w:val="decimal"/>
      <w:lvlText w:val="(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683BAC"/>
    <w:multiLevelType w:val="hybridMultilevel"/>
    <w:tmpl w:val="C32CF54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3742A7"/>
    <w:multiLevelType w:val="hybridMultilevel"/>
    <w:tmpl w:val="5B342B62"/>
    <w:lvl w:ilvl="0" w:tplc="FFFFFFFF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5A7442"/>
    <w:multiLevelType w:val="hybridMultilevel"/>
    <w:tmpl w:val="0F86D0E4"/>
    <w:lvl w:ilvl="0" w:tplc="EA2668D4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D0580"/>
    <w:multiLevelType w:val="hybridMultilevel"/>
    <w:tmpl w:val="C32CF54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F71F5A"/>
    <w:multiLevelType w:val="hybridMultilevel"/>
    <w:tmpl w:val="74847FAC"/>
    <w:lvl w:ilvl="0" w:tplc="327AD59C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411755"/>
    <w:multiLevelType w:val="hybridMultilevel"/>
    <w:tmpl w:val="EF8E9A44"/>
    <w:lvl w:ilvl="0" w:tplc="C86C55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956DA"/>
    <w:multiLevelType w:val="hybridMultilevel"/>
    <w:tmpl w:val="FA2621C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D05B8C"/>
    <w:multiLevelType w:val="hybridMultilevel"/>
    <w:tmpl w:val="01CEAC7C"/>
    <w:lvl w:ilvl="0" w:tplc="AA18D2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E40B58"/>
    <w:multiLevelType w:val="hybridMultilevel"/>
    <w:tmpl w:val="4098530A"/>
    <w:lvl w:ilvl="0" w:tplc="239EEA18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3265D3"/>
    <w:multiLevelType w:val="hybridMultilevel"/>
    <w:tmpl w:val="C4F0B84E"/>
    <w:lvl w:ilvl="0" w:tplc="AFB651A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B37B63"/>
    <w:multiLevelType w:val="hybridMultilevel"/>
    <w:tmpl w:val="0F86D0E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FD4CD2"/>
    <w:multiLevelType w:val="hybridMultilevel"/>
    <w:tmpl w:val="90F22E4E"/>
    <w:lvl w:ilvl="0" w:tplc="A22AA3BA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D336FC"/>
    <w:multiLevelType w:val="hybridMultilevel"/>
    <w:tmpl w:val="74847FA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788219">
    <w:abstractNumId w:val="17"/>
  </w:num>
  <w:num w:numId="2" w16cid:durableId="1629819951">
    <w:abstractNumId w:val="25"/>
  </w:num>
  <w:num w:numId="3" w16cid:durableId="347293686">
    <w:abstractNumId w:val="2"/>
  </w:num>
  <w:num w:numId="4" w16cid:durableId="1841892864">
    <w:abstractNumId w:val="18"/>
  </w:num>
  <w:num w:numId="5" w16cid:durableId="1148472183">
    <w:abstractNumId w:val="15"/>
  </w:num>
  <w:num w:numId="6" w16cid:durableId="192693746">
    <w:abstractNumId w:val="4"/>
  </w:num>
  <w:num w:numId="7" w16cid:durableId="1761870118">
    <w:abstractNumId w:val="21"/>
  </w:num>
  <w:num w:numId="8" w16cid:durableId="1170212719">
    <w:abstractNumId w:val="6"/>
  </w:num>
  <w:num w:numId="9" w16cid:durableId="291137494">
    <w:abstractNumId w:val="22"/>
  </w:num>
  <w:num w:numId="10" w16cid:durableId="684593299">
    <w:abstractNumId w:val="16"/>
  </w:num>
  <w:num w:numId="11" w16cid:durableId="860434748">
    <w:abstractNumId w:val="13"/>
  </w:num>
  <w:num w:numId="12" w16cid:durableId="1751732896">
    <w:abstractNumId w:val="26"/>
  </w:num>
  <w:num w:numId="13" w16cid:durableId="111704548">
    <w:abstractNumId w:val="10"/>
  </w:num>
  <w:num w:numId="14" w16cid:durableId="209755458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15840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016865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039675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4554765">
    <w:abstractNumId w:val="23"/>
  </w:num>
  <w:num w:numId="19" w16cid:durableId="872113022">
    <w:abstractNumId w:val="3"/>
  </w:num>
  <w:num w:numId="20" w16cid:durableId="7736244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04229673">
    <w:abstractNumId w:val="5"/>
  </w:num>
  <w:num w:numId="22" w16cid:durableId="108665699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66737199">
    <w:abstractNumId w:val="19"/>
  </w:num>
  <w:num w:numId="24" w16cid:durableId="176971468">
    <w:abstractNumId w:val="7"/>
  </w:num>
  <w:num w:numId="25" w16cid:durableId="1750613990">
    <w:abstractNumId w:val="8"/>
  </w:num>
  <w:num w:numId="26" w16cid:durableId="868883528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6431899">
    <w:abstractNumId w:val="27"/>
  </w:num>
  <w:num w:numId="28" w16cid:durableId="369039275">
    <w:abstractNumId w:val="9"/>
  </w:num>
  <w:num w:numId="29" w16cid:durableId="17501551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51358281">
    <w:abstractNumId w:val="0"/>
  </w:num>
  <w:num w:numId="31" w16cid:durableId="159546651">
    <w:abstractNumId w:val="24"/>
  </w:num>
  <w:num w:numId="32" w16cid:durableId="2143226566">
    <w:abstractNumId w:val="20"/>
  </w:num>
  <w:num w:numId="33" w16cid:durableId="15886085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90C"/>
    <w:rsid w:val="000019C1"/>
    <w:rsid w:val="00027351"/>
    <w:rsid w:val="00030E1B"/>
    <w:rsid w:val="000427AB"/>
    <w:rsid w:val="0004468E"/>
    <w:rsid w:val="00053E1D"/>
    <w:rsid w:val="000578FE"/>
    <w:rsid w:val="00064D48"/>
    <w:rsid w:val="00074DE7"/>
    <w:rsid w:val="0008767B"/>
    <w:rsid w:val="00094A5A"/>
    <w:rsid w:val="0009539E"/>
    <w:rsid w:val="000954A4"/>
    <w:rsid w:val="000974BC"/>
    <w:rsid w:val="000B037A"/>
    <w:rsid w:val="000B08F9"/>
    <w:rsid w:val="000C2702"/>
    <w:rsid w:val="000C5B99"/>
    <w:rsid w:val="000D256F"/>
    <w:rsid w:val="000E0121"/>
    <w:rsid w:val="000E5DF2"/>
    <w:rsid w:val="001131CF"/>
    <w:rsid w:val="00114FAE"/>
    <w:rsid w:val="001201A8"/>
    <w:rsid w:val="00121180"/>
    <w:rsid w:val="00123934"/>
    <w:rsid w:val="001240E6"/>
    <w:rsid w:val="001425F4"/>
    <w:rsid w:val="001463CC"/>
    <w:rsid w:val="00167B6F"/>
    <w:rsid w:val="0017188E"/>
    <w:rsid w:val="00172E14"/>
    <w:rsid w:val="00174C4B"/>
    <w:rsid w:val="001870C5"/>
    <w:rsid w:val="001917EC"/>
    <w:rsid w:val="00193E3C"/>
    <w:rsid w:val="0019776D"/>
    <w:rsid w:val="001A35E5"/>
    <w:rsid w:val="001B6C13"/>
    <w:rsid w:val="001C3FAD"/>
    <w:rsid w:val="001C7F43"/>
    <w:rsid w:val="001D2069"/>
    <w:rsid w:val="001E35A8"/>
    <w:rsid w:val="00200E49"/>
    <w:rsid w:val="00202C2B"/>
    <w:rsid w:val="0021304A"/>
    <w:rsid w:val="00215976"/>
    <w:rsid w:val="002249A2"/>
    <w:rsid w:val="00230012"/>
    <w:rsid w:val="00230021"/>
    <w:rsid w:val="00236E31"/>
    <w:rsid w:val="00241959"/>
    <w:rsid w:val="0025736B"/>
    <w:rsid w:val="00257452"/>
    <w:rsid w:val="00260222"/>
    <w:rsid w:val="002713D9"/>
    <w:rsid w:val="00281C81"/>
    <w:rsid w:val="0028390C"/>
    <w:rsid w:val="00291CC3"/>
    <w:rsid w:val="002934C5"/>
    <w:rsid w:val="00295C75"/>
    <w:rsid w:val="002A4301"/>
    <w:rsid w:val="002B2C54"/>
    <w:rsid w:val="002B4D37"/>
    <w:rsid w:val="002B69A0"/>
    <w:rsid w:val="002C7D90"/>
    <w:rsid w:val="002E42DE"/>
    <w:rsid w:val="002F2D1F"/>
    <w:rsid w:val="002F7A98"/>
    <w:rsid w:val="003025B9"/>
    <w:rsid w:val="003034FC"/>
    <w:rsid w:val="003067A1"/>
    <w:rsid w:val="00310DD1"/>
    <w:rsid w:val="00313441"/>
    <w:rsid w:val="0031408F"/>
    <w:rsid w:val="00325033"/>
    <w:rsid w:val="00326A06"/>
    <w:rsid w:val="00345E92"/>
    <w:rsid w:val="00352DCD"/>
    <w:rsid w:val="00361F07"/>
    <w:rsid w:val="00367DF6"/>
    <w:rsid w:val="003739B8"/>
    <w:rsid w:val="00380507"/>
    <w:rsid w:val="0039331A"/>
    <w:rsid w:val="003948A5"/>
    <w:rsid w:val="003A248D"/>
    <w:rsid w:val="003A3B5F"/>
    <w:rsid w:val="003A5764"/>
    <w:rsid w:val="003C1CA9"/>
    <w:rsid w:val="003C306B"/>
    <w:rsid w:val="003C7CB2"/>
    <w:rsid w:val="003D00CE"/>
    <w:rsid w:val="003D313F"/>
    <w:rsid w:val="003E35E2"/>
    <w:rsid w:val="003E630F"/>
    <w:rsid w:val="003F2438"/>
    <w:rsid w:val="003F57B7"/>
    <w:rsid w:val="003F7CBF"/>
    <w:rsid w:val="0040693F"/>
    <w:rsid w:val="004158D2"/>
    <w:rsid w:val="004166B5"/>
    <w:rsid w:val="00416A11"/>
    <w:rsid w:val="00430ECC"/>
    <w:rsid w:val="00432F31"/>
    <w:rsid w:val="004472E9"/>
    <w:rsid w:val="0045106D"/>
    <w:rsid w:val="00452532"/>
    <w:rsid w:val="00457979"/>
    <w:rsid w:val="0046371D"/>
    <w:rsid w:val="0046595F"/>
    <w:rsid w:val="00472CFF"/>
    <w:rsid w:val="004816E1"/>
    <w:rsid w:val="004A1F51"/>
    <w:rsid w:val="004A4B49"/>
    <w:rsid w:val="004A7D2E"/>
    <w:rsid w:val="004B4519"/>
    <w:rsid w:val="004B4D88"/>
    <w:rsid w:val="004C41FF"/>
    <w:rsid w:val="004D442D"/>
    <w:rsid w:val="004E5F5B"/>
    <w:rsid w:val="004F2C29"/>
    <w:rsid w:val="004F3408"/>
    <w:rsid w:val="004F5639"/>
    <w:rsid w:val="00500DEF"/>
    <w:rsid w:val="00502619"/>
    <w:rsid w:val="0050515B"/>
    <w:rsid w:val="0050681C"/>
    <w:rsid w:val="00507245"/>
    <w:rsid w:val="00513D07"/>
    <w:rsid w:val="005140BC"/>
    <w:rsid w:val="0051751A"/>
    <w:rsid w:val="0054081E"/>
    <w:rsid w:val="005500AB"/>
    <w:rsid w:val="005534F3"/>
    <w:rsid w:val="005566CD"/>
    <w:rsid w:val="0055688A"/>
    <w:rsid w:val="0057202F"/>
    <w:rsid w:val="005725C9"/>
    <w:rsid w:val="00583D50"/>
    <w:rsid w:val="00590744"/>
    <w:rsid w:val="00592173"/>
    <w:rsid w:val="005A02F4"/>
    <w:rsid w:val="005B7E7B"/>
    <w:rsid w:val="005C692A"/>
    <w:rsid w:val="005D0CB5"/>
    <w:rsid w:val="005E011A"/>
    <w:rsid w:val="005E30B5"/>
    <w:rsid w:val="005F6257"/>
    <w:rsid w:val="005F6A2B"/>
    <w:rsid w:val="00604C39"/>
    <w:rsid w:val="00614641"/>
    <w:rsid w:val="0061480A"/>
    <w:rsid w:val="006154F3"/>
    <w:rsid w:val="00617B60"/>
    <w:rsid w:val="00622BBF"/>
    <w:rsid w:val="0062521B"/>
    <w:rsid w:val="00626615"/>
    <w:rsid w:val="00642CCF"/>
    <w:rsid w:val="006522D1"/>
    <w:rsid w:val="006565C5"/>
    <w:rsid w:val="0066606A"/>
    <w:rsid w:val="0067387D"/>
    <w:rsid w:val="00682C5B"/>
    <w:rsid w:val="006A02CB"/>
    <w:rsid w:val="006A0F9A"/>
    <w:rsid w:val="006A2C7A"/>
    <w:rsid w:val="006A358F"/>
    <w:rsid w:val="006B24B9"/>
    <w:rsid w:val="006B2BEC"/>
    <w:rsid w:val="006D043C"/>
    <w:rsid w:val="006F1221"/>
    <w:rsid w:val="006F2828"/>
    <w:rsid w:val="006F6262"/>
    <w:rsid w:val="00700A76"/>
    <w:rsid w:val="007049E2"/>
    <w:rsid w:val="00721196"/>
    <w:rsid w:val="00727C34"/>
    <w:rsid w:val="00732E52"/>
    <w:rsid w:val="00735246"/>
    <w:rsid w:val="00736A0D"/>
    <w:rsid w:val="00744A4A"/>
    <w:rsid w:val="00751112"/>
    <w:rsid w:val="00755066"/>
    <w:rsid w:val="00773F96"/>
    <w:rsid w:val="00786E54"/>
    <w:rsid w:val="007B55CC"/>
    <w:rsid w:val="007C0DD4"/>
    <w:rsid w:val="007C3290"/>
    <w:rsid w:val="007C4AFB"/>
    <w:rsid w:val="007E14C5"/>
    <w:rsid w:val="007F4D36"/>
    <w:rsid w:val="00824525"/>
    <w:rsid w:val="00825C18"/>
    <w:rsid w:val="0082614E"/>
    <w:rsid w:val="008310B4"/>
    <w:rsid w:val="00840980"/>
    <w:rsid w:val="00852FA1"/>
    <w:rsid w:val="00855256"/>
    <w:rsid w:val="00860B71"/>
    <w:rsid w:val="008624BD"/>
    <w:rsid w:val="008B6D28"/>
    <w:rsid w:val="008C1C9C"/>
    <w:rsid w:val="008C284E"/>
    <w:rsid w:val="008C2CCC"/>
    <w:rsid w:val="008C2CD0"/>
    <w:rsid w:val="008C551A"/>
    <w:rsid w:val="008C796D"/>
    <w:rsid w:val="008D21E9"/>
    <w:rsid w:val="008F50EC"/>
    <w:rsid w:val="008F5684"/>
    <w:rsid w:val="008F5F01"/>
    <w:rsid w:val="009024AE"/>
    <w:rsid w:val="0091772A"/>
    <w:rsid w:val="00922DB1"/>
    <w:rsid w:val="00924F68"/>
    <w:rsid w:val="009505B3"/>
    <w:rsid w:val="0095768D"/>
    <w:rsid w:val="00960716"/>
    <w:rsid w:val="00960993"/>
    <w:rsid w:val="009646BD"/>
    <w:rsid w:val="00964FC4"/>
    <w:rsid w:val="00973E20"/>
    <w:rsid w:val="00974A8F"/>
    <w:rsid w:val="00996140"/>
    <w:rsid w:val="00997B78"/>
    <w:rsid w:val="009A0107"/>
    <w:rsid w:val="009B0308"/>
    <w:rsid w:val="009B031B"/>
    <w:rsid w:val="009B1A7C"/>
    <w:rsid w:val="009B6F63"/>
    <w:rsid w:val="009B776E"/>
    <w:rsid w:val="009C7978"/>
    <w:rsid w:val="009D669A"/>
    <w:rsid w:val="009F2599"/>
    <w:rsid w:val="009F62CF"/>
    <w:rsid w:val="00A00433"/>
    <w:rsid w:val="00A26739"/>
    <w:rsid w:val="00A2689A"/>
    <w:rsid w:val="00A41315"/>
    <w:rsid w:val="00A41EDA"/>
    <w:rsid w:val="00A4783B"/>
    <w:rsid w:val="00A50C1E"/>
    <w:rsid w:val="00A54437"/>
    <w:rsid w:val="00A54661"/>
    <w:rsid w:val="00A6383E"/>
    <w:rsid w:val="00A668C6"/>
    <w:rsid w:val="00A75ED7"/>
    <w:rsid w:val="00A85D52"/>
    <w:rsid w:val="00AC2A6D"/>
    <w:rsid w:val="00AC6FD6"/>
    <w:rsid w:val="00AE30A0"/>
    <w:rsid w:val="00AF110F"/>
    <w:rsid w:val="00AF2A0A"/>
    <w:rsid w:val="00B018FF"/>
    <w:rsid w:val="00B10FFB"/>
    <w:rsid w:val="00B13AE2"/>
    <w:rsid w:val="00B16C8C"/>
    <w:rsid w:val="00B227A9"/>
    <w:rsid w:val="00B418B0"/>
    <w:rsid w:val="00B43B45"/>
    <w:rsid w:val="00B441C1"/>
    <w:rsid w:val="00B477E6"/>
    <w:rsid w:val="00B50339"/>
    <w:rsid w:val="00B5060F"/>
    <w:rsid w:val="00B506C7"/>
    <w:rsid w:val="00B5137F"/>
    <w:rsid w:val="00B53891"/>
    <w:rsid w:val="00B53A12"/>
    <w:rsid w:val="00B64E08"/>
    <w:rsid w:val="00B74E35"/>
    <w:rsid w:val="00B9032A"/>
    <w:rsid w:val="00B9402A"/>
    <w:rsid w:val="00B9436D"/>
    <w:rsid w:val="00B94933"/>
    <w:rsid w:val="00B961A1"/>
    <w:rsid w:val="00BA73EB"/>
    <w:rsid w:val="00BB47DD"/>
    <w:rsid w:val="00BC075E"/>
    <w:rsid w:val="00BC20FF"/>
    <w:rsid w:val="00BD06F4"/>
    <w:rsid w:val="00BF39E9"/>
    <w:rsid w:val="00BF4E3F"/>
    <w:rsid w:val="00BF7853"/>
    <w:rsid w:val="00C012CC"/>
    <w:rsid w:val="00C07E33"/>
    <w:rsid w:val="00C23AA9"/>
    <w:rsid w:val="00C32597"/>
    <w:rsid w:val="00C41656"/>
    <w:rsid w:val="00C51646"/>
    <w:rsid w:val="00C54968"/>
    <w:rsid w:val="00C630B7"/>
    <w:rsid w:val="00C6447C"/>
    <w:rsid w:val="00C6477E"/>
    <w:rsid w:val="00C64F3A"/>
    <w:rsid w:val="00C672F0"/>
    <w:rsid w:val="00C70BCB"/>
    <w:rsid w:val="00C712AC"/>
    <w:rsid w:val="00C8644F"/>
    <w:rsid w:val="00C87E41"/>
    <w:rsid w:val="00C90FA2"/>
    <w:rsid w:val="00C9574C"/>
    <w:rsid w:val="00CA1390"/>
    <w:rsid w:val="00CA162B"/>
    <w:rsid w:val="00CB0940"/>
    <w:rsid w:val="00CB1E90"/>
    <w:rsid w:val="00CB315C"/>
    <w:rsid w:val="00CB5E56"/>
    <w:rsid w:val="00CC1008"/>
    <w:rsid w:val="00CD3C6A"/>
    <w:rsid w:val="00CE719A"/>
    <w:rsid w:val="00CE7CF1"/>
    <w:rsid w:val="00CF5429"/>
    <w:rsid w:val="00D01003"/>
    <w:rsid w:val="00D04AA2"/>
    <w:rsid w:val="00D14C18"/>
    <w:rsid w:val="00D23792"/>
    <w:rsid w:val="00D24DD3"/>
    <w:rsid w:val="00D2535A"/>
    <w:rsid w:val="00D26A9D"/>
    <w:rsid w:val="00D400BA"/>
    <w:rsid w:val="00D43553"/>
    <w:rsid w:val="00D4532B"/>
    <w:rsid w:val="00D50EDF"/>
    <w:rsid w:val="00D577AA"/>
    <w:rsid w:val="00D608F9"/>
    <w:rsid w:val="00D6387E"/>
    <w:rsid w:val="00D63B1E"/>
    <w:rsid w:val="00D6664F"/>
    <w:rsid w:val="00D7649A"/>
    <w:rsid w:val="00D76E0A"/>
    <w:rsid w:val="00D92F8D"/>
    <w:rsid w:val="00D965EB"/>
    <w:rsid w:val="00DA4E1A"/>
    <w:rsid w:val="00DB0729"/>
    <w:rsid w:val="00DB6F52"/>
    <w:rsid w:val="00DC0098"/>
    <w:rsid w:val="00DC379C"/>
    <w:rsid w:val="00DD3BF2"/>
    <w:rsid w:val="00DD3E11"/>
    <w:rsid w:val="00DD69BB"/>
    <w:rsid w:val="00DF21CD"/>
    <w:rsid w:val="00DF34BC"/>
    <w:rsid w:val="00DF44A1"/>
    <w:rsid w:val="00E0394E"/>
    <w:rsid w:val="00E254C7"/>
    <w:rsid w:val="00E25752"/>
    <w:rsid w:val="00E261B5"/>
    <w:rsid w:val="00E34B92"/>
    <w:rsid w:val="00E46EF6"/>
    <w:rsid w:val="00E55DCC"/>
    <w:rsid w:val="00E56A53"/>
    <w:rsid w:val="00E56E92"/>
    <w:rsid w:val="00E606D1"/>
    <w:rsid w:val="00E632F6"/>
    <w:rsid w:val="00E641F7"/>
    <w:rsid w:val="00E67276"/>
    <w:rsid w:val="00E71149"/>
    <w:rsid w:val="00E85598"/>
    <w:rsid w:val="00EA1091"/>
    <w:rsid w:val="00EA5802"/>
    <w:rsid w:val="00EA7E19"/>
    <w:rsid w:val="00EB1338"/>
    <w:rsid w:val="00EC0975"/>
    <w:rsid w:val="00EC12C2"/>
    <w:rsid w:val="00EC32B6"/>
    <w:rsid w:val="00ED0DA1"/>
    <w:rsid w:val="00ED23EE"/>
    <w:rsid w:val="00EF0845"/>
    <w:rsid w:val="00EF1FEF"/>
    <w:rsid w:val="00F000E5"/>
    <w:rsid w:val="00F1557D"/>
    <w:rsid w:val="00F161CB"/>
    <w:rsid w:val="00F353D2"/>
    <w:rsid w:val="00F45D74"/>
    <w:rsid w:val="00F50CC1"/>
    <w:rsid w:val="00F5286C"/>
    <w:rsid w:val="00F53EFE"/>
    <w:rsid w:val="00F615C6"/>
    <w:rsid w:val="00F62D49"/>
    <w:rsid w:val="00F634A0"/>
    <w:rsid w:val="00F74F6B"/>
    <w:rsid w:val="00F84B2D"/>
    <w:rsid w:val="00F92D58"/>
    <w:rsid w:val="00F95FA6"/>
    <w:rsid w:val="00F97A84"/>
    <w:rsid w:val="00FA4982"/>
    <w:rsid w:val="00FA539F"/>
    <w:rsid w:val="00FA5886"/>
    <w:rsid w:val="00FA7251"/>
    <w:rsid w:val="00FC13BD"/>
    <w:rsid w:val="00FC6471"/>
    <w:rsid w:val="00FD75D0"/>
    <w:rsid w:val="00FE34FD"/>
    <w:rsid w:val="00FF360A"/>
    <w:rsid w:val="00FF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4E6202B5"/>
  <w15:chartTrackingRefBased/>
  <w15:docId w15:val="{DB69088D-5CA1-49DC-94C7-11C324BE8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37A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C075E"/>
    <w:pPr>
      <w:keepNext/>
      <w:keepLines/>
      <w:pBdr>
        <w:left w:val="single" w:sz="24" w:space="5" w:color="FCC200" w:themeColor="accent2"/>
      </w:pBdr>
      <w:spacing w:before="240" w:after="0"/>
      <w:outlineLvl w:val="0"/>
    </w:pPr>
    <w:rPr>
      <w:rFonts w:eastAsiaTheme="majorEastAsia" w:cstheme="majorBidi"/>
      <w:b/>
      <w:color w:val="007B5F" w:themeColor="text2"/>
      <w:sz w:val="4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61B5"/>
    <w:pPr>
      <w:outlineLvl w:val="1"/>
    </w:pPr>
    <w:rPr>
      <w:b/>
      <w:bCs/>
      <w:color w:val="007B5F" w:themeColor="text2"/>
      <w:sz w:val="40"/>
      <w:szCs w:val="4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61B5"/>
    <w:pPr>
      <w:outlineLvl w:val="2"/>
    </w:pPr>
    <w:rPr>
      <w:b/>
      <w:bCs/>
      <w:color w:val="007B5F" w:themeColor="text2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0515B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7B5F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13D9"/>
  </w:style>
  <w:style w:type="paragraph" w:styleId="Piedepgina">
    <w:name w:val="footer"/>
    <w:basedOn w:val="Normal"/>
    <w:link w:val="Piedepgina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3D9"/>
  </w:style>
  <w:style w:type="paragraph" w:customStyle="1" w:styleId="Capitulotitular">
    <w:name w:val="Capitulo titular"/>
    <w:basedOn w:val="Normal"/>
    <w:link w:val="CapitulotitularCar"/>
    <w:qFormat/>
    <w:rsid w:val="00960993"/>
    <w:pPr>
      <w:ind w:left="227"/>
    </w:pPr>
    <w:rPr>
      <w:b/>
      <w:bCs/>
      <w:color w:val="007B5F" w:themeColor="text2"/>
      <w:sz w:val="60"/>
      <w:szCs w:val="60"/>
    </w:rPr>
  </w:style>
  <w:style w:type="character" w:customStyle="1" w:styleId="CapitulotitularCar">
    <w:name w:val="Capitulo titular Car"/>
    <w:basedOn w:val="Fuentedeprrafopredeter"/>
    <w:link w:val="Capitulotitular"/>
    <w:rsid w:val="00960993"/>
    <w:rPr>
      <w:b/>
      <w:bCs/>
      <w:color w:val="007B5F" w:themeColor="text2"/>
      <w:sz w:val="60"/>
      <w:szCs w:val="60"/>
    </w:rPr>
  </w:style>
  <w:style w:type="paragraph" w:customStyle="1" w:styleId="Encabezado-Texto">
    <w:name w:val="Encabezado-Texto"/>
    <w:basedOn w:val="Normal"/>
    <w:link w:val="Encabezado-TextoCar"/>
    <w:qFormat/>
    <w:rsid w:val="00960993"/>
    <w:pPr>
      <w:spacing w:after="0"/>
      <w:jc w:val="right"/>
    </w:pPr>
    <w:rPr>
      <w:color w:val="A5A5A5" w:themeColor="accent3"/>
      <w:sz w:val="16"/>
      <w:szCs w:val="16"/>
    </w:rPr>
  </w:style>
  <w:style w:type="paragraph" w:customStyle="1" w:styleId="NCapitulo">
    <w:name w:val="Nº Capitulo"/>
    <w:basedOn w:val="Normal"/>
    <w:link w:val="NCapituloCar"/>
    <w:qFormat/>
    <w:rsid w:val="00BC075E"/>
    <w:pPr>
      <w:spacing w:after="0" w:line="240" w:lineRule="auto"/>
    </w:pPr>
    <w:rPr>
      <w:b/>
      <w:bCs/>
      <w:color w:val="FCC200" w:themeColor="accent2"/>
      <w:sz w:val="200"/>
      <w:szCs w:val="200"/>
    </w:rPr>
  </w:style>
  <w:style w:type="character" w:customStyle="1" w:styleId="Encabezado-TextoCar">
    <w:name w:val="Encabezado-Texto Car"/>
    <w:basedOn w:val="Fuentedeprrafopredeter"/>
    <w:link w:val="Encabezado-Texto"/>
    <w:rsid w:val="00960993"/>
    <w:rPr>
      <w:color w:val="A5A5A5" w:themeColor="accent3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C075E"/>
    <w:rPr>
      <w:rFonts w:eastAsiaTheme="majorEastAsia" w:cstheme="majorBidi"/>
      <w:b/>
      <w:color w:val="007B5F" w:themeColor="text2"/>
      <w:sz w:val="48"/>
      <w:szCs w:val="32"/>
    </w:rPr>
  </w:style>
  <w:style w:type="character" w:customStyle="1" w:styleId="NCapituloCar">
    <w:name w:val="Nº Capitulo Car"/>
    <w:basedOn w:val="Fuentedeprrafopredeter"/>
    <w:link w:val="NCapitulo"/>
    <w:rsid w:val="00BC075E"/>
    <w:rPr>
      <w:b/>
      <w:bCs/>
      <w:color w:val="FCC200" w:themeColor="accent2"/>
      <w:sz w:val="200"/>
      <w:szCs w:val="200"/>
    </w:rPr>
  </w:style>
  <w:style w:type="character" w:customStyle="1" w:styleId="Ttulo2Car">
    <w:name w:val="Título 2 Car"/>
    <w:basedOn w:val="Fuentedeprrafopredeter"/>
    <w:link w:val="Ttulo2"/>
    <w:uiPriority w:val="9"/>
    <w:rsid w:val="00E261B5"/>
    <w:rPr>
      <w:b/>
      <w:bCs/>
      <w:color w:val="007B5F" w:themeColor="text2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rsid w:val="00E261B5"/>
    <w:rPr>
      <w:b/>
      <w:bCs/>
      <w:color w:val="007B5F" w:themeColor="text2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F97A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7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4Car">
    <w:name w:val="Título 4 Car"/>
    <w:basedOn w:val="Fuentedeprrafopredeter"/>
    <w:link w:val="Ttulo4"/>
    <w:uiPriority w:val="9"/>
    <w:rsid w:val="0050515B"/>
    <w:rPr>
      <w:rFonts w:eastAsiaTheme="majorEastAsia" w:cstheme="majorBidi"/>
      <w:i/>
      <w:iCs/>
      <w:color w:val="007B5F" w:themeColor="text2"/>
    </w:rPr>
  </w:style>
  <w:style w:type="paragraph" w:styleId="TDC1">
    <w:name w:val="toc 1"/>
    <w:basedOn w:val="Normal"/>
    <w:next w:val="Normal"/>
    <w:autoRedefine/>
    <w:uiPriority w:val="39"/>
    <w:unhideWhenUsed/>
    <w:rsid w:val="00C90FA2"/>
    <w:pPr>
      <w:spacing w:before="120" w:after="120"/>
    </w:pPr>
    <w:rPr>
      <w:rFonts w:cstheme="minorHAnsi"/>
      <w:b/>
      <w:bCs/>
      <w:caps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C90FA2"/>
    <w:pPr>
      <w:spacing w:after="0"/>
      <w:ind w:left="240"/>
    </w:pPr>
    <w:rPr>
      <w:rFonts w:cstheme="minorHAnsi"/>
      <w:smallCaps/>
      <w:szCs w:val="20"/>
    </w:rPr>
  </w:style>
  <w:style w:type="character" w:styleId="Hipervnculo">
    <w:name w:val="Hyperlink"/>
    <w:basedOn w:val="Fuentedeprrafopredeter"/>
    <w:uiPriority w:val="99"/>
    <w:unhideWhenUsed/>
    <w:rsid w:val="00AC2A6D"/>
    <w:rPr>
      <w:color w:val="014898" w:themeColor="hyperlink"/>
      <w:u w:val="single"/>
    </w:rPr>
  </w:style>
  <w:style w:type="table" w:styleId="Tablaconcuadrcula">
    <w:name w:val="Table Grid"/>
    <w:basedOn w:val="Tablanormal"/>
    <w:uiPriority w:val="39"/>
    <w:rsid w:val="00D6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ellibro">
    <w:name w:val="Book Title"/>
    <w:basedOn w:val="Fuentedeprrafopredeter"/>
    <w:uiPriority w:val="33"/>
    <w:qFormat/>
    <w:rsid w:val="00DC379C"/>
    <w:rPr>
      <w:b/>
      <w:bCs/>
      <w:i/>
      <w:iCs/>
      <w:spacing w:val="5"/>
    </w:rPr>
  </w:style>
  <w:style w:type="character" w:styleId="Referenciaintensa">
    <w:name w:val="Intense Reference"/>
    <w:basedOn w:val="Fuentedeprrafopredeter"/>
    <w:uiPriority w:val="32"/>
    <w:qFormat/>
    <w:rsid w:val="00DC379C"/>
    <w:rPr>
      <w:b/>
      <w:bCs/>
      <w:smallCaps/>
      <w:color w:val="39A935" w:themeColor="accent1"/>
      <w:spacing w:val="5"/>
    </w:rPr>
  </w:style>
  <w:style w:type="character" w:styleId="Referenciasutil">
    <w:name w:val="Subtle Reference"/>
    <w:basedOn w:val="Fuentedeprrafopredeter"/>
    <w:uiPriority w:val="31"/>
    <w:qFormat/>
    <w:rsid w:val="00DC379C"/>
    <w:rPr>
      <w:smallCap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79C"/>
    <w:pPr>
      <w:pBdr>
        <w:top w:val="single" w:sz="4" w:space="10" w:color="39A935" w:themeColor="accent1"/>
        <w:bottom w:val="single" w:sz="4" w:space="10" w:color="39A935" w:themeColor="accent1"/>
      </w:pBdr>
      <w:spacing w:before="360" w:after="360"/>
      <w:ind w:left="864" w:right="864"/>
      <w:jc w:val="center"/>
    </w:pPr>
    <w:rPr>
      <w:i/>
      <w:iCs/>
      <w:color w:val="39A93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79C"/>
    <w:rPr>
      <w:i/>
      <w:iCs/>
      <w:color w:val="39A935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DC379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379C"/>
    <w:rPr>
      <w:i/>
      <w:iCs/>
      <w:color w:val="404040" w:themeColor="text1" w:themeTint="BF"/>
    </w:rPr>
  </w:style>
  <w:style w:type="character" w:styleId="Textoennegrita">
    <w:name w:val="Strong"/>
    <w:basedOn w:val="Fuentedeprrafopredeter"/>
    <w:uiPriority w:val="22"/>
    <w:qFormat/>
    <w:rsid w:val="00DC379C"/>
    <w:rPr>
      <w:b/>
      <w:bCs/>
    </w:rPr>
  </w:style>
  <w:style w:type="character" w:styleId="nfasis">
    <w:name w:val="Emphasis"/>
    <w:basedOn w:val="Fuentedeprrafopredeter"/>
    <w:uiPriority w:val="20"/>
    <w:qFormat/>
    <w:rsid w:val="00DC379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DC379C"/>
    <w:rPr>
      <w:i/>
      <w:iCs/>
      <w:color w:val="39A935" w:themeColor="accent1"/>
    </w:rPr>
  </w:style>
  <w:style w:type="character" w:styleId="nfasissutil">
    <w:name w:val="Subtle Emphasis"/>
    <w:basedOn w:val="Fuentedeprrafopredeter"/>
    <w:uiPriority w:val="19"/>
    <w:qFormat/>
    <w:rsid w:val="00DC379C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7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C379C"/>
    <w:rPr>
      <w:rFonts w:eastAsiaTheme="minorEastAsia"/>
      <w:color w:val="5A5A5A" w:themeColor="text1" w:themeTint="A5"/>
      <w:spacing w:val="15"/>
    </w:rPr>
  </w:style>
  <w:style w:type="paragraph" w:customStyle="1" w:styleId="Portada-ttulo">
    <w:name w:val="Portada-título"/>
    <w:basedOn w:val="Normal"/>
    <w:link w:val="Portada-ttuloCar"/>
    <w:qFormat/>
    <w:rsid w:val="00BF39E9"/>
    <w:rPr>
      <w:b/>
      <w:bCs/>
      <w:color w:val="007B5F" w:themeColor="text2"/>
      <w:sz w:val="52"/>
      <w:szCs w:val="52"/>
    </w:rPr>
  </w:style>
  <w:style w:type="paragraph" w:customStyle="1" w:styleId="Portada-subttulo">
    <w:name w:val="Portada-subtítulo"/>
    <w:basedOn w:val="Normal"/>
    <w:link w:val="Portada-subttuloCar"/>
    <w:qFormat/>
    <w:rsid w:val="00BF39E9"/>
    <w:rPr>
      <w:b/>
      <w:bCs/>
      <w:color w:val="007B5F" w:themeColor="text2"/>
      <w:sz w:val="30"/>
      <w:szCs w:val="30"/>
    </w:rPr>
  </w:style>
  <w:style w:type="character" w:customStyle="1" w:styleId="Portada-ttuloCar">
    <w:name w:val="Portada-título Car"/>
    <w:basedOn w:val="Fuentedeprrafopredeter"/>
    <w:link w:val="Portada-ttulo"/>
    <w:rsid w:val="00BF39E9"/>
    <w:rPr>
      <w:b/>
      <w:bCs/>
      <w:color w:val="007B5F" w:themeColor="text2"/>
      <w:sz w:val="52"/>
      <w:szCs w:val="52"/>
    </w:rPr>
  </w:style>
  <w:style w:type="character" w:customStyle="1" w:styleId="Portada-subttuloCar">
    <w:name w:val="Portada-subtítulo Car"/>
    <w:basedOn w:val="Fuentedeprrafopredeter"/>
    <w:link w:val="Portada-subttulo"/>
    <w:rsid w:val="00BF39E9"/>
    <w:rPr>
      <w:b/>
      <w:bCs/>
      <w:color w:val="007B5F" w:themeColor="text2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D76E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6E0A"/>
    <w:pPr>
      <w:widowControl w:val="0"/>
      <w:autoSpaceDE w:val="0"/>
      <w:autoSpaceDN w:val="0"/>
      <w:spacing w:before="44" w:after="0" w:line="240" w:lineRule="auto"/>
      <w:jc w:val="center"/>
    </w:pPr>
    <w:rPr>
      <w:rFonts w:ascii="Arial" w:eastAsia="Arial" w:hAnsi="Arial" w:cs="Arial"/>
      <w:kern w:val="0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B5137F"/>
    <w:pPr>
      <w:spacing w:after="100"/>
      <w:ind w:left="440"/>
    </w:pPr>
  </w:style>
  <w:style w:type="paragraph" w:styleId="Prrafodelista">
    <w:name w:val="List Paragraph"/>
    <w:basedOn w:val="Normal"/>
    <w:uiPriority w:val="34"/>
    <w:qFormat/>
    <w:rsid w:val="00BF4E3F"/>
    <w:pPr>
      <w:ind w:left="720"/>
      <w:contextualSpacing/>
      <w:jc w:val="left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3.emf"/><Relationship Id="rId47" Type="http://schemas.openxmlformats.org/officeDocument/2006/relationships/image" Target="media/image38.emf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84" Type="http://schemas.openxmlformats.org/officeDocument/2006/relationships/image" Target="media/image75.emf"/><Relationship Id="rId89" Type="http://schemas.openxmlformats.org/officeDocument/2006/relationships/image" Target="media/image80.png"/><Relationship Id="rId16" Type="http://schemas.openxmlformats.org/officeDocument/2006/relationships/image" Target="media/image7.jpeg"/><Relationship Id="rId11" Type="http://schemas.openxmlformats.org/officeDocument/2006/relationships/footer" Target="footer2.xml"/><Relationship Id="rId32" Type="http://schemas.openxmlformats.org/officeDocument/2006/relationships/image" Target="media/image23.emf"/><Relationship Id="rId37" Type="http://schemas.openxmlformats.org/officeDocument/2006/relationships/image" Target="media/image28.emf"/><Relationship Id="rId53" Type="http://schemas.openxmlformats.org/officeDocument/2006/relationships/image" Target="media/image44.emf"/><Relationship Id="rId58" Type="http://schemas.openxmlformats.org/officeDocument/2006/relationships/image" Target="media/image49.emf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102" Type="http://schemas.openxmlformats.org/officeDocument/2006/relationships/image" Target="media/image93.emf"/><Relationship Id="rId5" Type="http://schemas.openxmlformats.org/officeDocument/2006/relationships/webSettings" Target="webSettings.xml"/><Relationship Id="rId90" Type="http://schemas.openxmlformats.org/officeDocument/2006/relationships/image" Target="media/image81.png"/><Relationship Id="rId95" Type="http://schemas.openxmlformats.org/officeDocument/2006/relationships/image" Target="media/image86.emf"/><Relationship Id="rId22" Type="http://schemas.openxmlformats.org/officeDocument/2006/relationships/image" Target="media/image13.png"/><Relationship Id="rId27" Type="http://schemas.openxmlformats.org/officeDocument/2006/relationships/image" Target="media/image18.emf"/><Relationship Id="rId43" Type="http://schemas.openxmlformats.org/officeDocument/2006/relationships/image" Target="media/image34.emf"/><Relationship Id="rId48" Type="http://schemas.openxmlformats.org/officeDocument/2006/relationships/image" Target="media/image39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12" Type="http://schemas.openxmlformats.org/officeDocument/2006/relationships/image" Target="media/image4.jpeg"/><Relationship Id="rId17" Type="http://schemas.openxmlformats.org/officeDocument/2006/relationships/image" Target="media/image8.emf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59" Type="http://schemas.openxmlformats.org/officeDocument/2006/relationships/image" Target="media/image50.emf"/><Relationship Id="rId103" Type="http://schemas.openxmlformats.org/officeDocument/2006/relationships/image" Target="media/image94.png"/><Relationship Id="rId20" Type="http://schemas.openxmlformats.org/officeDocument/2006/relationships/image" Target="media/image11.png"/><Relationship Id="rId41" Type="http://schemas.openxmlformats.org/officeDocument/2006/relationships/image" Target="media/image32.emf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88" Type="http://schemas.openxmlformats.org/officeDocument/2006/relationships/image" Target="media/image79.png"/><Relationship Id="rId91" Type="http://schemas.openxmlformats.org/officeDocument/2006/relationships/image" Target="media/image82.png"/><Relationship Id="rId96" Type="http://schemas.openxmlformats.org/officeDocument/2006/relationships/image" Target="media/image8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emf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emf"/><Relationship Id="rId106" Type="http://schemas.openxmlformats.org/officeDocument/2006/relationships/theme" Target="theme/theme1.xml"/><Relationship Id="rId10" Type="http://schemas.openxmlformats.org/officeDocument/2006/relationships/header" Target="header2.xml"/><Relationship Id="rId31" Type="http://schemas.openxmlformats.org/officeDocument/2006/relationships/image" Target="media/image22.png"/><Relationship Id="rId44" Type="http://schemas.openxmlformats.org/officeDocument/2006/relationships/image" Target="media/image35.emf"/><Relationship Id="rId52" Type="http://schemas.openxmlformats.org/officeDocument/2006/relationships/image" Target="media/image43.emf"/><Relationship Id="rId60" Type="http://schemas.openxmlformats.org/officeDocument/2006/relationships/image" Target="media/image51.emf"/><Relationship Id="rId65" Type="http://schemas.openxmlformats.org/officeDocument/2006/relationships/image" Target="media/image56.emf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emf"/><Relationship Id="rId86" Type="http://schemas.openxmlformats.org/officeDocument/2006/relationships/image" Target="media/image77.emf"/><Relationship Id="rId94" Type="http://schemas.openxmlformats.org/officeDocument/2006/relationships/image" Target="media/image85.png"/><Relationship Id="rId99" Type="http://schemas.openxmlformats.org/officeDocument/2006/relationships/image" Target="media/image90.emf"/><Relationship Id="rId101" Type="http://schemas.openxmlformats.org/officeDocument/2006/relationships/image" Target="media/image92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1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34" Type="http://schemas.openxmlformats.org/officeDocument/2006/relationships/image" Target="media/image25.emf"/><Relationship Id="rId50" Type="http://schemas.openxmlformats.org/officeDocument/2006/relationships/image" Target="media/image41.emf"/><Relationship Id="rId55" Type="http://schemas.openxmlformats.org/officeDocument/2006/relationships/image" Target="media/image46.emf"/><Relationship Id="rId76" Type="http://schemas.openxmlformats.org/officeDocument/2006/relationships/image" Target="media/image67.emf"/><Relationship Id="rId97" Type="http://schemas.openxmlformats.org/officeDocument/2006/relationships/image" Target="media/image88.png"/><Relationship Id="rId104" Type="http://schemas.openxmlformats.org/officeDocument/2006/relationships/image" Target="media/image95.jpeg"/><Relationship Id="rId7" Type="http://schemas.openxmlformats.org/officeDocument/2006/relationships/endnotes" Target="endnotes.xml"/><Relationship Id="rId71" Type="http://schemas.openxmlformats.org/officeDocument/2006/relationships/image" Target="media/image62.emf"/><Relationship Id="rId92" Type="http://schemas.openxmlformats.org/officeDocument/2006/relationships/image" Target="media/image83.png"/><Relationship Id="rId2" Type="http://schemas.openxmlformats.org/officeDocument/2006/relationships/numbering" Target="numbering.xml"/><Relationship Id="rId29" Type="http://schemas.openxmlformats.org/officeDocument/2006/relationships/image" Target="media/image20.png"/><Relationship Id="rId24" Type="http://schemas.openxmlformats.org/officeDocument/2006/relationships/image" Target="media/image15.png"/><Relationship Id="rId40" Type="http://schemas.openxmlformats.org/officeDocument/2006/relationships/image" Target="media/image31.png"/><Relationship Id="rId45" Type="http://schemas.openxmlformats.org/officeDocument/2006/relationships/image" Target="media/image36.emf"/><Relationship Id="rId66" Type="http://schemas.openxmlformats.org/officeDocument/2006/relationships/image" Target="media/image57.emf"/><Relationship Id="rId87" Type="http://schemas.openxmlformats.org/officeDocument/2006/relationships/image" Target="media/image78.emf"/><Relationship Id="rId61" Type="http://schemas.openxmlformats.org/officeDocument/2006/relationships/image" Target="media/image52.emf"/><Relationship Id="rId82" Type="http://schemas.openxmlformats.org/officeDocument/2006/relationships/image" Target="media/image73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30" Type="http://schemas.openxmlformats.org/officeDocument/2006/relationships/image" Target="media/image21.emf"/><Relationship Id="rId35" Type="http://schemas.openxmlformats.org/officeDocument/2006/relationships/image" Target="media/image26.emf"/><Relationship Id="rId56" Type="http://schemas.openxmlformats.org/officeDocument/2006/relationships/image" Target="media/image47.png"/><Relationship Id="rId77" Type="http://schemas.openxmlformats.org/officeDocument/2006/relationships/image" Target="media/image68.png"/><Relationship Id="rId100" Type="http://schemas.openxmlformats.org/officeDocument/2006/relationships/image" Target="media/image91.png"/><Relationship Id="rId105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93" Type="http://schemas.openxmlformats.org/officeDocument/2006/relationships/image" Target="media/image84.png"/><Relationship Id="rId98" Type="http://schemas.openxmlformats.org/officeDocument/2006/relationships/image" Target="media/image89.emf"/><Relationship Id="rId3" Type="http://schemas.openxmlformats.org/officeDocument/2006/relationships/styles" Target="styles.xml"/><Relationship Id="rId25" Type="http://schemas.openxmlformats.org/officeDocument/2006/relationships/image" Target="media/image16.png"/><Relationship Id="rId46" Type="http://schemas.openxmlformats.org/officeDocument/2006/relationships/image" Target="media/image37.png"/><Relationship Id="rId67" Type="http://schemas.openxmlformats.org/officeDocument/2006/relationships/image" Target="media/image5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8819087\Downloads\2_plantilla_horizontal_mayores_amarillo.dotx" TargetMode="External"/></Relationships>
</file>

<file path=word/theme/theme1.xml><?xml version="1.0" encoding="utf-8"?>
<a:theme xmlns:a="http://schemas.openxmlformats.org/drawingml/2006/main" name="Tema de Office">
  <a:themeElements>
    <a:clrScheme name="Imserso-2023">
      <a:dk1>
        <a:sysClr val="windowText" lastClr="000000"/>
      </a:dk1>
      <a:lt1>
        <a:sysClr val="window" lastClr="FFFFFF"/>
      </a:lt1>
      <a:dk2>
        <a:srgbClr val="007B5F"/>
      </a:dk2>
      <a:lt2>
        <a:srgbClr val="E7E6E6"/>
      </a:lt2>
      <a:accent1>
        <a:srgbClr val="39A935"/>
      </a:accent1>
      <a:accent2>
        <a:srgbClr val="FCC200"/>
      </a:accent2>
      <a:accent3>
        <a:srgbClr val="A5A5A5"/>
      </a:accent3>
      <a:accent4>
        <a:srgbClr val="014898"/>
      </a:accent4>
      <a:accent5>
        <a:srgbClr val="A81B18"/>
      </a:accent5>
      <a:accent6>
        <a:srgbClr val="EE7D00"/>
      </a:accent6>
      <a:hlink>
        <a:srgbClr val="014898"/>
      </a:hlink>
      <a:folHlink>
        <a:srgbClr val="009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A677A-60C3-46F4-BA10-498A25793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2_plantilla_horizontal_mayores_amarillo.dotx</Template>
  <TotalTime>3</TotalTime>
  <Pages>66</Pages>
  <Words>2012</Words>
  <Characters>11072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Imserso</dc:creator>
  <cp:keywords/>
  <dc:description/>
  <cp:lastModifiedBy>María José Trenado González</cp:lastModifiedBy>
  <cp:revision>3</cp:revision>
  <cp:lastPrinted>2025-11-19T08:21:00Z</cp:lastPrinted>
  <dcterms:created xsi:type="dcterms:W3CDTF">2025-11-19T08:20:00Z</dcterms:created>
  <dcterms:modified xsi:type="dcterms:W3CDTF">2025-11-19T08:22:00Z</dcterms:modified>
</cp:coreProperties>
</file>